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A53EC" w14:textId="77777777" w:rsidR="005E7142" w:rsidRPr="0097108D" w:rsidRDefault="0097108D" w:rsidP="005C4E33">
      <w:pPr>
        <w:jc w:val="left"/>
        <w:rPr>
          <w:color w:val="FF0000"/>
          <w:sz w:val="22"/>
          <w:szCs w:val="22"/>
        </w:rPr>
      </w:pPr>
      <w:bookmarkStart w:id="0" w:name="_GoBack"/>
      <w:bookmarkEnd w:id="0"/>
      <w:r w:rsidRPr="0097108D">
        <w:rPr>
          <w:rFonts w:hint="eastAsia"/>
          <w:color w:val="FF0000"/>
          <w:sz w:val="22"/>
          <w:szCs w:val="22"/>
          <w:highlight w:val="yellow"/>
        </w:rPr>
        <w:t>記入例</w:t>
      </w:r>
      <w:r>
        <w:rPr>
          <w:rFonts w:hint="eastAsia"/>
          <w:color w:val="FF0000"/>
          <w:sz w:val="22"/>
          <w:szCs w:val="22"/>
          <w:highlight w:val="yellow"/>
        </w:rPr>
        <w:t xml:space="preserve">　</w:t>
      </w:r>
      <w:r w:rsidR="005C4E33" w:rsidRPr="0097108D">
        <w:rPr>
          <w:rFonts w:hint="eastAsia"/>
          <w:color w:val="FF0000"/>
          <w:sz w:val="22"/>
          <w:szCs w:val="22"/>
          <w:highlight w:val="yellow"/>
        </w:rPr>
        <w:t>EXAMPLE (Use blank form on next page)</w:t>
      </w:r>
      <w:r w:rsidRPr="0097108D">
        <w:rPr>
          <w:rFonts w:hint="eastAsia"/>
          <w:color w:val="FF0000"/>
          <w:sz w:val="22"/>
          <w:szCs w:val="22"/>
          <w:highlight w:val="yellow"/>
        </w:rPr>
        <w:t xml:space="preserve">　</w:t>
      </w:r>
      <w:r w:rsidRPr="0097108D">
        <w:rPr>
          <w:rFonts w:hint="eastAsia"/>
          <w:color w:val="FF0000"/>
          <w:sz w:val="22"/>
          <w:szCs w:val="22"/>
        </w:rPr>
        <w:t xml:space="preserve"> 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7"/>
        <w:gridCol w:w="2348"/>
        <w:gridCol w:w="5504"/>
      </w:tblGrid>
      <w:tr w:rsidR="00DA5B66" w14:paraId="167A53F5" w14:textId="77777777" w:rsidTr="005D41FD">
        <w:trPr>
          <w:trHeight w:val="2629"/>
          <w:jc w:val="center"/>
        </w:trPr>
        <w:tc>
          <w:tcPr>
            <w:tcW w:w="9209" w:type="dxa"/>
            <w:gridSpan w:val="3"/>
          </w:tcPr>
          <w:p w14:paraId="167A53ED" w14:textId="77777777" w:rsidR="00DA5B66" w:rsidRPr="008F197D" w:rsidRDefault="005D41FD" w:rsidP="004F0E10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67A54BC" wp14:editId="167A54BD">
                      <wp:simplePos x="0" y="0"/>
                      <wp:positionH relativeFrom="column">
                        <wp:posOffset>4561840</wp:posOffset>
                      </wp:positionH>
                      <wp:positionV relativeFrom="paragraph">
                        <wp:posOffset>109855</wp:posOffset>
                      </wp:positionV>
                      <wp:extent cx="1133475" cy="1468755"/>
                      <wp:effectExtent l="0" t="0" r="28575" b="17145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146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7A54C5" w14:textId="77777777" w:rsidR="001F1476" w:rsidRPr="00690EDA" w:rsidRDefault="001F1476" w:rsidP="00DA5B66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2"/>
                                    </w:rPr>
                                  </w:pPr>
                                  <w:r w:rsidRPr="00690EDA">
                                    <w:rPr>
                                      <w:rFonts w:hint="eastAsia"/>
                                      <w:sz w:val="18"/>
                                      <w:szCs w:val="22"/>
                                    </w:rPr>
                                    <w:t>写真添付欄</w:t>
                                  </w:r>
                                </w:p>
                                <w:p w14:paraId="167A54C6" w14:textId="77777777" w:rsidR="00690EDA" w:rsidRDefault="001F1476" w:rsidP="00DA5B66">
                                  <w:pPr>
                                    <w:spacing w:line="240" w:lineRule="exact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690EDA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>出願以前３ヶ月以内に撮影した正面、半身、脱帽</w:t>
                                  </w:r>
                                </w:p>
                                <w:p w14:paraId="167A54C7" w14:textId="77777777" w:rsidR="00690EDA" w:rsidRDefault="001F1476" w:rsidP="00690EDA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690EDA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>（写真４㎝×３㎝）</w:t>
                                  </w:r>
                                </w:p>
                                <w:p w14:paraId="167A54C8" w14:textId="77777777" w:rsidR="00690EDA" w:rsidRDefault="00690EDA" w:rsidP="00690EDA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2"/>
                                    </w:rPr>
                                  </w:pPr>
                                  <w:r w:rsidRPr="00690EDA">
                                    <w:rPr>
                                      <w:rFonts w:hint="eastAsia"/>
                                      <w:sz w:val="18"/>
                                      <w:szCs w:val="22"/>
                                    </w:rPr>
                                    <w:t xml:space="preserve">ID Photo </w:t>
                                  </w:r>
                                </w:p>
                                <w:p w14:paraId="167A54C9" w14:textId="77777777" w:rsidR="00690EDA" w:rsidRPr="00690EDA" w:rsidRDefault="00690EDA" w:rsidP="00690EDA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2"/>
                                    </w:rPr>
                                    <w:t>T</w:t>
                                  </w:r>
                                  <w:r w:rsidRPr="00690EDA">
                                    <w:rPr>
                                      <w:sz w:val="18"/>
                                      <w:szCs w:val="22"/>
                                    </w:rPr>
                                    <w:t>aken within the last 3 months</w:t>
                                  </w:r>
                                </w:p>
                                <w:p w14:paraId="167A54CA" w14:textId="77777777" w:rsidR="00690EDA" w:rsidRPr="00690EDA" w:rsidRDefault="00690EDA" w:rsidP="00690EDA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2"/>
                                    </w:rPr>
                                  </w:pPr>
                                  <w:r w:rsidRPr="00690EDA">
                                    <w:rPr>
                                      <w:sz w:val="18"/>
                                      <w:szCs w:val="22"/>
                                    </w:rPr>
                                    <w:t>(4cm x 3cm)</w:t>
                                  </w:r>
                                </w:p>
                                <w:p w14:paraId="167A54CB" w14:textId="77777777" w:rsidR="001F1476" w:rsidRPr="00690EDA" w:rsidRDefault="001F1476" w:rsidP="00DA5B66">
                                  <w:pPr>
                                    <w:spacing w:line="240" w:lineRule="exact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167A54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59.2pt;margin-top:8.65pt;width:89.25pt;height:115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">
                      <v:textbox inset="5.85pt,.7pt,5.85pt,.7pt">
                        <w:txbxContent>
                          <w:p w14:paraId="167A54C5" w14:textId="77777777" w:rsidR="001F1476" w:rsidRPr="00690EDA" w:rsidRDefault="001F1476" w:rsidP="00DA5B66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 w:rsidRPr="00690EDA">
                              <w:rPr>
                                <w:rFonts w:hint="eastAsia"/>
                                <w:sz w:val="18"/>
                                <w:szCs w:val="22"/>
                              </w:rPr>
                              <w:t>写真添付欄</w:t>
                            </w:r>
                          </w:p>
                          <w:p w14:paraId="167A54C6" w14:textId="77777777" w:rsidR="00690EDA" w:rsidRDefault="001F1476" w:rsidP="00DA5B66">
                            <w:pPr>
                              <w:spacing w:line="240" w:lineRule="exact"/>
                              <w:rPr>
                                <w:sz w:val="16"/>
                                <w:szCs w:val="20"/>
                              </w:rPr>
                            </w:pPr>
                            <w:r w:rsidRPr="00690EDA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出願以前３ヶ月以内に撮影した正面、半身、脱帽</w:t>
                            </w:r>
                          </w:p>
                          <w:p w14:paraId="167A54C7" w14:textId="77777777" w:rsidR="00690EDA" w:rsidRDefault="001F1476" w:rsidP="00690EDA">
                            <w:pPr>
                              <w:spacing w:line="240" w:lineRule="exact"/>
                              <w:jc w:val="center"/>
                              <w:rPr>
                                <w:sz w:val="16"/>
                                <w:szCs w:val="20"/>
                              </w:rPr>
                            </w:pPr>
                            <w:r w:rsidRPr="00690EDA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（写真４㎝×３㎝）</w:t>
                            </w:r>
                          </w:p>
                          <w:p w14:paraId="167A54C8" w14:textId="77777777" w:rsidR="00690EDA" w:rsidRDefault="00690EDA" w:rsidP="00690EDA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 w:rsidRPr="00690EDA">
                              <w:rPr>
                                <w:rFonts w:hint="eastAsia"/>
                                <w:sz w:val="18"/>
                                <w:szCs w:val="22"/>
                              </w:rPr>
                              <w:t xml:space="preserve">ID Photo </w:t>
                            </w:r>
                          </w:p>
                          <w:p w14:paraId="167A54C9" w14:textId="77777777" w:rsidR="00690EDA" w:rsidRPr="00690EDA" w:rsidRDefault="00690EDA" w:rsidP="00690EDA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sz w:val="18"/>
                                <w:szCs w:val="22"/>
                              </w:rPr>
                              <w:t>T</w:t>
                            </w:r>
                            <w:r w:rsidRPr="00690EDA">
                              <w:rPr>
                                <w:sz w:val="18"/>
                                <w:szCs w:val="22"/>
                              </w:rPr>
                              <w:t>aken within the last 3 months</w:t>
                            </w:r>
                          </w:p>
                          <w:p w14:paraId="167A54CA" w14:textId="77777777" w:rsidR="00690EDA" w:rsidRPr="00690EDA" w:rsidRDefault="00690EDA" w:rsidP="00690EDA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 w:rsidRPr="00690EDA">
                              <w:rPr>
                                <w:sz w:val="18"/>
                                <w:szCs w:val="22"/>
                              </w:rPr>
                              <w:t>(4cm x 3cm)</w:t>
                            </w:r>
                          </w:p>
                          <w:p w14:paraId="167A54CB" w14:textId="77777777" w:rsidR="001F1476" w:rsidRPr="00690EDA" w:rsidRDefault="001F1476" w:rsidP="00DA5B66">
                            <w:pPr>
                              <w:spacing w:line="240" w:lineRule="exact"/>
                              <w:rPr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5B66">
              <w:rPr>
                <w:rFonts w:hint="eastAsia"/>
              </w:rPr>
              <w:t xml:space="preserve">　　　　　　　　　　　　</w:t>
            </w:r>
            <w:r w:rsidR="00DA5B66" w:rsidRPr="008F197D">
              <w:rPr>
                <w:rFonts w:hint="eastAsia"/>
                <w:sz w:val="28"/>
                <w:szCs w:val="28"/>
              </w:rPr>
              <w:t>履　　歴　　書</w:t>
            </w:r>
            <w:r w:rsidR="00690EDA">
              <w:rPr>
                <w:rFonts w:hint="eastAsia"/>
                <w:sz w:val="28"/>
                <w:szCs w:val="28"/>
              </w:rPr>
              <w:t xml:space="preserve">　</w:t>
            </w:r>
            <w:r w:rsidR="00690EDA">
              <w:rPr>
                <w:rFonts w:hint="eastAsia"/>
              </w:rPr>
              <w:t>Curriculum Vitae</w:t>
            </w:r>
            <w:r w:rsidR="00DA5B66" w:rsidRPr="008F197D">
              <w:rPr>
                <w:rFonts w:hint="eastAsia"/>
                <w:sz w:val="28"/>
                <w:szCs w:val="28"/>
              </w:rPr>
              <w:t xml:space="preserve">　　　　　　　　　　　　　</w:t>
            </w:r>
          </w:p>
          <w:p w14:paraId="167A53EE" w14:textId="77777777" w:rsidR="00DA5B66" w:rsidRPr="008F197D" w:rsidRDefault="00DA5B66" w:rsidP="004F0E10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　　　　　　　</w:t>
            </w:r>
            <w:r w:rsidRPr="008F197D">
              <w:rPr>
                <w:rFonts w:hint="eastAsia"/>
                <w:sz w:val="20"/>
                <w:szCs w:val="20"/>
              </w:rPr>
              <w:t>フリガナ</w:t>
            </w:r>
          </w:p>
          <w:p w14:paraId="167A53EF" w14:textId="77777777" w:rsidR="00DA5B66" w:rsidRPr="008F197D" w:rsidRDefault="00DA5B66" w:rsidP="008F197D">
            <w:pPr>
              <w:spacing w:line="240" w:lineRule="exact"/>
              <w:rPr>
                <w:sz w:val="20"/>
                <w:szCs w:val="20"/>
              </w:rPr>
            </w:pPr>
            <w:r w:rsidRPr="008F197D">
              <w:rPr>
                <w:rFonts w:hint="eastAsia"/>
                <w:sz w:val="20"/>
                <w:szCs w:val="20"/>
              </w:rPr>
              <w:t xml:space="preserve">　　　　　　　　　　　　</w:t>
            </w:r>
            <w:r w:rsidRPr="008F197D">
              <w:rPr>
                <w:rFonts w:hint="eastAsia"/>
                <w:sz w:val="20"/>
                <w:szCs w:val="20"/>
              </w:rPr>
              <w:t xml:space="preserve"> </w:t>
            </w:r>
            <w:r w:rsidRPr="008F197D">
              <w:rPr>
                <w:rFonts w:hint="eastAsia"/>
                <w:sz w:val="22"/>
                <w:szCs w:val="22"/>
              </w:rPr>
              <w:t>氏　　名</w:t>
            </w:r>
            <w:r w:rsidRPr="008F197D">
              <w:rPr>
                <w:rFonts w:hint="eastAsia"/>
                <w:sz w:val="20"/>
                <w:szCs w:val="20"/>
              </w:rPr>
              <w:t xml:space="preserve">　　　　　　　　　　　　　　　</w:t>
            </w:r>
          </w:p>
          <w:p w14:paraId="167A53F0" w14:textId="77777777" w:rsidR="00DA5B66" w:rsidRDefault="00DA5B66" w:rsidP="008F197D">
            <w:pPr>
              <w:spacing w:line="240" w:lineRule="exact"/>
              <w:rPr>
                <w:sz w:val="20"/>
                <w:szCs w:val="20"/>
              </w:rPr>
            </w:pPr>
            <w:r w:rsidRPr="008F197D">
              <w:rPr>
                <w:rFonts w:hint="eastAsia"/>
                <w:sz w:val="20"/>
                <w:szCs w:val="20"/>
              </w:rPr>
              <w:t xml:space="preserve">　　　　　　　　　　　　　</w:t>
            </w:r>
            <w:r w:rsidR="00690EDA">
              <w:rPr>
                <w:rFonts w:hint="eastAsia"/>
                <w:sz w:val="20"/>
                <w:szCs w:val="20"/>
              </w:rPr>
              <w:t>Name</w:t>
            </w:r>
            <w:r w:rsidR="00690EDA">
              <w:rPr>
                <w:rFonts w:hint="eastAsia"/>
                <w:sz w:val="20"/>
                <w:szCs w:val="20"/>
              </w:rPr>
              <w:t xml:space="preserve">　　　　　　　　　　　　</w:t>
            </w:r>
          </w:p>
          <w:p w14:paraId="167A53F1" w14:textId="77777777" w:rsidR="00690EDA" w:rsidRDefault="00690EDA" w:rsidP="008F197D">
            <w:pPr>
              <w:spacing w:line="240" w:lineRule="exact"/>
              <w:rPr>
                <w:sz w:val="20"/>
                <w:szCs w:val="20"/>
              </w:rPr>
            </w:pPr>
          </w:p>
          <w:p w14:paraId="167A53F2" w14:textId="77777777" w:rsidR="00690EDA" w:rsidRPr="008F197D" w:rsidRDefault="00690EDA" w:rsidP="008F197D">
            <w:pPr>
              <w:spacing w:line="240" w:lineRule="exact"/>
              <w:rPr>
                <w:sz w:val="20"/>
                <w:szCs w:val="20"/>
              </w:rPr>
            </w:pPr>
          </w:p>
          <w:p w14:paraId="167A53F3" w14:textId="77777777" w:rsidR="00DA5B66" w:rsidRDefault="00DA5B66" w:rsidP="005E7142">
            <w:pPr>
              <w:spacing w:line="240" w:lineRule="exact"/>
              <w:ind w:firstLineChars="1350" w:firstLine="2835"/>
              <w:rPr>
                <w:szCs w:val="21"/>
              </w:rPr>
            </w:pPr>
            <w:r w:rsidRPr="005E7142">
              <w:rPr>
                <w:rFonts w:hint="eastAsia"/>
                <w:szCs w:val="21"/>
              </w:rPr>
              <w:t xml:space="preserve">　　</w:t>
            </w:r>
            <w:r w:rsidR="005E7142">
              <w:rPr>
                <w:rFonts w:hint="eastAsia"/>
                <w:szCs w:val="21"/>
              </w:rPr>
              <w:t xml:space="preserve">    </w:t>
            </w:r>
            <w:r w:rsidRPr="005E7142">
              <w:rPr>
                <w:rFonts w:hint="eastAsia"/>
                <w:szCs w:val="21"/>
              </w:rPr>
              <w:t xml:space="preserve">　年　　　月　　　日　生　</w:t>
            </w:r>
          </w:p>
          <w:p w14:paraId="167A53F4" w14:textId="77777777" w:rsidR="00690EDA" w:rsidRPr="005E7142" w:rsidRDefault="00690EDA" w:rsidP="00D11291">
            <w:pPr>
              <w:spacing w:line="240" w:lineRule="exact"/>
              <w:ind w:firstLineChars="1687" w:firstLine="3543"/>
              <w:rPr>
                <w:szCs w:val="21"/>
              </w:rPr>
            </w:pP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>Year</w:t>
            </w:r>
            <w:r>
              <w:rPr>
                <w:szCs w:val="21"/>
              </w:rPr>
              <w:t>)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Month) (Day)</w:t>
            </w:r>
            <w:r w:rsidRPr="00972EDE">
              <w:rPr>
                <w:color w:val="000000"/>
                <w:szCs w:val="21"/>
              </w:rPr>
              <w:t xml:space="preserve"> </w:t>
            </w:r>
            <w:r w:rsidRPr="00972EDE">
              <w:rPr>
                <w:rFonts w:hint="eastAsia"/>
                <w:color w:val="000000"/>
                <w:szCs w:val="21"/>
              </w:rPr>
              <w:t>D</w:t>
            </w:r>
            <w:r w:rsidR="00D11291" w:rsidRPr="00972EDE">
              <w:rPr>
                <w:color w:val="000000"/>
                <w:szCs w:val="21"/>
              </w:rPr>
              <w:t xml:space="preserve">ate </w:t>
            </w:r>
            <w:r w:rsidR="00D11291" w:rsidRPr="00972EDE">
              <w:rPr>
                <w:rFonts w:hint="eastAsia"/>
                <w:color w:val="000000"/>
                <w:szCs w:val="21"/>
              </w:rPr>
              <w:t>of</w:t>
            </w:r>
            <w:r w:rsidR="00D11291" w:rsidRPr="00972EDE">
              <w:rPr>
                <w:color w:val="000000"/>
                <w:szCs w:val="21"/>
              </w:rPr>
              <w:t xml:space="preserve"> </w:t>
            </w:r>
            <w:r w:rsidRPr="00972EDE">
              <w:rPr>
                <w:rFonts w:hint="eastAsia"/>
                <w:color w:val="000000"/>
                <w:szCs w:val="21"/>
              </w:rPr>
              <w:t>B</w:t>
            </w:r>
            <w:r w:rsidR="00D11291" w:rsidRPr="00972EDE">
              <w:rPr>
                <w:color w:val="000000"/>
                <w:szCs w:val="21"/>
              </w:rPr>
              <w:t>irth</w:t>
            </w:r>
          </w:p>
        </w:tc>
      </w:tr>
      <w:tr w:rsidR="00DA5B66" w14:paraId="167A53F9" w14:textId="77777777" w:rsidTr="005D41FD">
        <w:trPr>
          <w:trHeight w:val="454"/>
          <w:jc w:val="center"/>
        </w:trPr>
        <w:tc>
          <w:tcPr>
            <w:tcW w:w="1357" w:type="dxa"/>
            <w:vAlign w:val="center"/>
          </w:tcPr>
          <w:p w14:paraId="167A53F6" w14:textId="77777777" w:rsidR="00DA5B66" w:rsidRPr="008F197D" w:rsidRDefault="00DA5B66" w:rsidP="008F197D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区　　分</w:t>
            </w:r>
          </w:p>
        </w:tc>
        <w:tc>
          <w:tcPr>
            <w:tcW w:w="2348" w:type="dxa"/>
            <w:vAlign w:val="center"/>
          </w:tcPr>
          <w:p w14:paraId="167A53F7" w14:textId="77777777" w:rsidR="00DA5B66" w:rsidRPr="008F197D" w:rsidRDefault="00DA5B66" w:rsidP="008F197D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 xml:space="preserve">　年　　月　　日</w:t>
            </w:r>
          </w:p>
        </w:tc>
        <w:tc>
          <w:tcPr>
            <w:tcW w:w="5504" w:type="dxa"/>
            <w:vAlign w:val="center"/>
          </w:tcPr>
          <w:p w14:paraId="167A53F8" w14:textId="77777777" w:rsidR="00DA5B66" w:rsidRPr="008F197D" w:rsidRDefault="00DA5B66" w:rsidP="008F197D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事　　項</w:t>
            </w:r>
          </w:p>
        </w:tc>
      </w:tr>
      <w:tr w:rsidR="00DA5B66" w14:paraId="167A53FE" w14:textId="77777777" w:rsidTr="005D41FD">
        <w:trPr>
          <w:trHeight w:val="454"/>
          <w:jc w:val="center"/>
        </w:trPr>
        <w:tc>
          <w:tcPr>
            <w:tcW w:w="1357" w:type="dxa"/>
            <w:vMerge w:val="restart"/>
            <w:vAlign w:val="center"/>
          </w:tcPr>
          <w:p w14:paraId="167A53FA" w14:textId="77777777" w:rsidR="00DA5B66" w:rsidRDefault="00DA5B66" w:rsidP="008F197D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学　　歴</w:t>
            </w:r>
          </w:p>
          <w:p w14:paraId="167A53FB" w14:textId="77777777" w:rsidR="00690EDA" w:rsidRPr="008F197D" w:rsidRDefault="00690EDA" w:rsidP="008F19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Academic History</w:t>
            </w:r>
          </w:p>
        </w:tc>
        <w:tc>
          <w:tcPr>
            <w:tcW w:w="2348" w:type="dxa"/>
          </w:tcPr>
          <w:p w14:paraId="167A53FC" w14:textId="0031F73B" w:rsidR="00DA5B66" w:rsidRPr="0046763F" w:rsidRDefault="0046763F" w:rsidP="004F0E10">
            <w:r w:rsidRPr="0046763F">
              <w:t>Please enter your date of admission.</w:t>
            </w:r>
          </w:p>
        </w:tc>
        <w:tc>
          <w:tcPr>
            <w:tcW w:w="5504" w:type="dxa"/>
          </w:tcPr>
          <w:p w14:paraId="167A53FD" w14:textId="60667FC6" w:rsidR="00DA5B66" w:rsidRDefault="005C4E33" w:rsidP="005C4E33">
            <w:r>
              <w:t xml:space="preserve">Entered </w:t>
            </w:r>
            <w:r w:rsidR="0046763F" w:rsidRPr="0046763F">
              <w:t>[Name of your primary school]</w:t>
            </w:r>
          </w:p>
        </w:tc>
      </w:tr>
      <w:tr w:rsidR="00DA5B66" w14:paraId="167A5402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3FF" w14:textId="77777777" w:rsidR="00DA5B66" w:rsidRDefault="00DA5B66" w:rsidP="004F0E10"/>
        </w:tc>
        <w:tc>
          <w:tcPr>
            <w:tcW w:w="2348" w:type="dxa"/>
          </w:tcPr>
          <w:p w14:paraId="167A5400" w14:textId="0A65606C" w:rsidR="005C4E33" w:rsidRPr="005C4E33" w:rsidRDefault="0046763F" w:rsidP="004F0E10">
            <w:r w:rsidRPr="0046763F">
              <w:t>Please enter the date you graduated from the school.</w:t>
            </w:r>
          </w:p>
        </w:tc>
        <w:tc>
          <w:tcPr>
            <w:tcW w:w="5504" w:type="dxa"/>
          </w:tcPr>
          <w:p w14:paraId="167A5401" w14:textId="28F9D2FF" w:rsidR="00DA5B66" w:rsidRPr="005C4E33" w:rsidRDefault="005C4E33" w:rsidP="005C4E33">
            <w:r>
              <w:t xml:space="preserve">Graduated </w:t>
            </w:r>
            <w:r w:rsidR="0046763F" w:rsidRPr="0046763F">
              <w:t>[Name of your primary school]</w:t>
            </w:r>
          </w:p>
        </w:tc>
      </w:tr>
      <w:tr w:rsidR="005C4E33" w14:paraId="167A5406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03" w14:textId="77777777" w:rsidR="005C4E33" w:rsidRDefault="005C4E33" w:rsidP="005C4E33"/>
        </w:tc>
        <w:tc>
          <w:tcPr>
            <w:tcW w:w="2348" w:type="dxa"/>
          </w:tcPr>
          <w:p w14:paraId="167A5404" w14:textId="50AF57F3" w:rsidR="005C4E33" w:rsidRDefault="0046763F" w:rsidP="005C4E33">
            <w:r w:rsidRPr="0046763F">
              <w:t>Please enter your date of admission.</w:t>
            </w:r>
          </w:p>
        </w:tc>
        <w:tc>
          <w:tcPr>
            <w:tcW w:w="5504" w:type="dxa"/>
          </w:tcPr>
          <w:p w14:paraId="167A5405" w14:textId="6A186A8F" w:rsidR="005C4E33" w:rsidRDefault="005C4E33" w:rsidP="005C4E33">
            <w:r>
              <w:t xml:space="preserve">Entered </w:t>
            </w:r>
            <w:r w:rsidR="0046763F" w:rsidRPr="0046763F">
              <w:t xml:space="preserve">[Name of your </w:t>
            </w:r>
            <w:r w:rsidR="0046763F">
              <w:t>Junior High</w:t>
            </w:r>
            <w:r w:rsidR="0046763F">
              <w:rPr>
                <w:rFonts w:hint="eastAsia"/>
              </w:rPr>
              <w:t xml:space="preserve"> School</w:t>
            </w:r>
            <w:r w:rsidR="0046763F" w:rsidRPr="0046763F">
              <w:t>]</w:t>
            </w:r>
          </w:p>
        </w:tc>
      </w:tr>
      <w:tr w:rsidR="005C4E33" w14:paraId="167A540A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07" w14:textId="77777777" w:rsidR="005C4E33" w:rsidRDefault="005C4E33" w:rsidP="005C4E33"/>
        </w:tc>
        <w:tc>
          <w:tcPr>
            <w:tcW w:w="2348" w:type="dxa"/>
          </w:tcPr>
          <w:p w14:paraId="167A5408" w14:textId="405B102D" w:rsidR="005C4E33" w:rsidRPr="005C4E33" w:rsidRDefault="0046763F" w:rsidP="005C4E33">
            <w:r w:rsidRPr="0046763F">
              <w:t>Please enter the date you graduated from the school.</w:t>
            </w:r>
          </w:p>
        </w:tc>
        <w:tc>
          <w:tcPr>
            <w:tcW w:w="5504" w:type="dxa"/>
          </w:tcPr>
          <w:p w14:paraId="167A5409" w14:textId="22725D3D" w:rsidR="005C4E33" w:rsidRPr="005C4E33" w:rsidRDefault="005C4E33" w:rsidP="005C4E33">
            <w:r>
              <w:t xml:space="preserve">Graduated </w:t>
            </w:r>
            <w:r w:rsidR="0046763F" w:rsidRPr="0046763F">
              <w:t>[Name of your Junior High School]</w:t>
            </w:r>
          </w:p>
        </w:tc>
      </w:tr>
      <w:tr w:rsidR="005C4E33" w14:paraId="167A540E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0B" w14:textId="77777777" w:rsidR="005C4E33" w:rsidRDefault="005C4E33" w:rsidP="005C4E33"/>
        </w:tc>
        <w:tc>
          <w:tcPr>
            <w:tcW w:w="2348" w:type="dxa"/>
          </w:tcPr>
          <w:p w14:paraId="167A540C" w14:textId="50DD0587" w:rsidR="005C4E33" w:rsidRDefault="0046763F" w:rsidP="005C4E33">
            <w:r w:rsidRPr="0046763F">
              <w:t>Please enter your date of admission.</w:t>
            </w:r>
          </w:p>
        </w:tc>
        <w:tc>
          <w:tcPr>
            <w:tcW w:w="5504" w:type="dxa"/>
          </w:tcPr>
          <w:p w14:paraId="167A540D" w14:textId="5F11F940" w:rsidR="005C4E33" w:rsidRDefault="005C4E33" w:rsidP="005C4E33">
            <w:r>
              <w:t xml:space="preserve">Entered </w:t>
            </w:r>
            <w:r w:rsidR="0046763F" w:rsidRPr="0046763F">
              <w:t>[Name of your High School]</w:t>
            </w:r>
          </w:p>
        </w:tc>
      </w:tr>
      <w:tr w:rsidR="005C4E33" w14:paraId="167A5412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0F" w14:textId="77777777" w:rsidR="005C4E33" w:rsidRDefault="005C4E33" w:rsidP="005C4E33"/>
        </w:tc>
        <w:tc>
          <w:tcPr>
            <w:tcW w:w="2348" w:type="dxa"/>
          </w:tcPr>
          <w:p w14:paraId="167A5410" w14:textId="31F8F109" w:rsidR="005C4E33" w:rsidRPr="005C4E33" w:rsidRDefault="0046763F" w:rsidP="005C4E33">
            <w:r w:rsidRPr="0046763F">
              <w:t>Please enter the date you graduated from the school.</w:t>
            </w:r>
          </w:p>
        </w:tc>
        <w:tc>
          <w:tcPr>
            <w:tcW w:w="5504" w:type="dxa"/>
          </w:tcPr>
          <w:p w14:paraId="167A5411" w14:textId="1D1EC276" w:rsidR="005C4E33" w:rsidRPr="005C4E33" w:rsidRDefault="005C4E33" w:rsidP="005C4E33">
            <w:r>
              <w:t xml:space="preserve">Graduated </w:t>
            </w:r>
            <w:r w:rsidR="0046763F" w:rsidRPr="0046763F">
              <w:t>[Name of your High School]</w:t>
            </w:r>
          </w:p>
        </w:tc>
      </w:tr>
      <w:tr w:rsidR="005C4E33" w14:paraId="167A5416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13" w14:textId="77777777" w:rsidR="005C4E33" w:rsidRDefault="005C4E33" w:rsidP="005C4E33"/>
        </w:tc>
        <w:tc>
          <w:tcPr>
            <w:tcW w:w="2348" w:type="dxa"/>
          </w:tcPr>
          <w:p w14:paraId="167A5414" w14:textId="08C8642E" w:rsidR="005C4E33" w:rsidRPr="005C4E33" w:rsidRDefault="0046763F" w:rsidP="005C4E33">
            <w:r w:rsidRPr="0046763F">
              <w:t>Please enter your date of admission.</w:t>
            </w:r>
          </w:p>
        </w:tc>
        <w:tc>
          <w:tcPr>
            <w:tcW w:w="5504" w:type="dxa"/>
          </w:tcPr>
          <w:p w14:paraId="167A5415" w14:textId="1087D827" w:rsidR="005C4E33" w:rsidRDefault="005C4E33" w:rsidP="005C4E33">
            <w:r>
              <w:rPr>
                <w:rFonts w:hint="eastAsia"/>
              </w:rPr>
              <w:t xml:space="preserve">Entered </w:t>
            </w:r>
            <w:r w:rsidR="0046763F" w:rsidRPr="0046763F">
              <w:t xml:space="preserve">[Name of your </w:t>
            </w:r>
            <w:r w:rsidR="0046763F">
              <w:rPr>
                <w:rFonts w:hint="eastAsia"/>
              </w:rPr>
              <w:t>University</w:t>
            </w:r>
            <w:r w:rsidR="0046763F" w:rsidRPr="0046763F">
              <w:t>]</w:t>
            </w:r>
          </w:p>
        </w:tc>
      </w:tr>
      <w:tr w:rsidR="005C4E33" w14:paraId="167A541A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17" w14:textId="77777777" w:rsidR="005C4E33" w:rsidRDefault="005C4E33" w:rsidP="005C4E33"/>
        </w:tc>
        <w:tc>
          <w:tcPr>
            <w:tcW w:w="2348" w:type="dxa"/>
          </w:tcPr>
          <w:p w14:paraId="167A5418" w14:textId="77777777" w:rsidR="005C4E33" w:rsidRDefault="005C4E33" w:rsidP="005C4E33"/>
        </w:tc>
        <w:tc>
          <w:tcPr>
            <w:tcW w:w="5504" w:type="dxa"/>
          </w:tcPr>
          <w:p w14:paraId="167A5419" w14:textId="77777777" w:rsidR="005C4E33" w:rsidRDefault="005C4E33" w:rsidP="005C4E33"/>
        </w:tc>
      </w:tr>
      <w:tr w:rsidR="00BF3D17" w14:paraId="167A5426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23" w14:textId="77777777" w:rsidR="00BF3D17" w:rsidRDefault="00BF3D17" w:rsidP="005C4E33"/>
        </w:tc>
        <w:tc>
          <w:tcPr>
            <w:tcW w:w="2348" w:type="dxa"/>
          </w:tcPr>
          <w:p w14:paraId="167A5424" w14:textId="77777777" w:rsidR="00BF3D17" w:rsidRDefault="00BF3D17" w:rsidP="005C4E33"/>
        </w:tc>
        <w:tc>
          <w:tcPr>
            <w:tcW w:w="5504" w:type="dxa"/>
          </w:tcPr>
          <w:p w14:paraId="167A5425" w14:textId="77777777" w:rsidR="00BF3D17" w:rsidRDefault="00BF3D17" w:rsidP="005C4E33"/>
        </w:tc>
      </w:tr>
      <w:tr w:rsidR="00BF3D17" w14:paraId="167A542F" w14:textId="77777777" w:rsidTr="005D41FD">
        <w:trPr>
          <w:trHeight w:val="454"/>
          <w:jc w:val="center"/>
        </w:trPr>
        <w:tc>
          <w:tcPr>
            <w:tcW w:w="1357" w:type="dxa"/>
            <w:vMerge w:val="restart"/>
            <w:vAlign w:val="center"/>
          </w:tcPr>
          <w:p w14:paraId="167A542B" w14:textId="77777777" w:rsidR="00BF3D17" w:rsidRDefault="00BF3D17" w:rsidP="005C4E33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職　　歴</w:t>
            </w:r>
          </w:p>
          <w:p w14:paraId="167A542C" w14:textId="77777777" w:rsidR="00BF3D17" w:rsidRPr="008F197D" w:rsidRDefault="00BF3D17" w:rsidP="005C4E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Work History</w:t>
            </w:r>
          </w:p>
        </w:tc>
        <w:tc>
          <w:tcPr>
            <w:tcW w:w="2348" w:type="dxa"/>
          </w:tcPr>
          <w:p w14:paraId="167A542D" w14:textId="77777777" w:rsidR="00BF3D17" w:rsidRDefault="00BF3D17" w:rsidP="005C4E33"/>
        </w:tc>
        <w:tc>
          <w:tcPr>
            <w:tcW w:w="5504" w:type="dxa"/>
          </w:tcPr>
          <w:p w14:paraId="167A542E" w14:textId="074B2582" w:rsidR="00BF3D17" w:rsidRDefault="00BF3D17" w:rsidP="005C4E33">
            <w:r>
              <w:t>N</w:t>
            </w:r>
            <w:r>
              <w:rPr>
                <w:rFonts w:hint="eastAsia"/>
              </w:rPr>
              <w:t>one</w:t>
            </w:r>
            <w:r>
              <w:t xml:space="preserve"> </w:t>
            </w:r>
          </w:p>
        </w:tc>
      </w:tr>
      <w:tr w:rsidR="00BF3D17" w14:paraId="167A5433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30" w14:textId="77777777" w:rsidR="00BF3D17" w:rsidRDefault="00BF3D17" w:rsidP="005C4E33"/>
        </w:tc>
        <w:tc>
          <w:tcPr>
            <w:tcW w:w="2348" w:type="dxa"/>
          </w:tcPr>
          <w:p w14:paraId="167A5431" w14:textId="77777777" w:rsidR="00BF3D17" w:rsidRDefault="00BF3D17" w:rsidP="005C4E33"/>
        </w:tc>
        <w:tc>
          <w:tcPr>
            <w:tcW w:w="5504" w:type="dxa"/>
          </w:tcPr>
          <w:p w14:paraId="167A5432" w14:textId="3F1E2A8E" w:rsidR="00BF3D17" w:rsidRDefault="00BF3D17" w:rsidP="005C4E33">
            <w:r>
              <w:t>(</w:t>
            </w:r>
            <w:r w:rsidRPr="0046763F">
              <w:t>Please fill in this section if you have any work experience.</w:t>
            </w:r>
            <w:r>
              <w:rPr>
                <w:rFonts w:hint="eastAsia"/>
              </w:rPr>
              <w:t>)</w:t>
            </w:r>
          </w:p>
        </w:tc>
      </w:tr>
      <w:tr w:rsidR="00BF3D17" w14:paraId="167A5437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34" w14:textId="77777777" w:rsidR="00BF3D17" w:rsidRDefault="00BF3D17" w:rsidP="005C4E33"/>
        </w:tc>
        <w:tc>
          <w:tcPr>
            <w:tcW w:w="2348" w:type="dxa"/>
          </w:tcPr>
          <w:p w14:paraId="167A5435" w14:textId="77777777" w:rsidR="00BF3D17" w:rsidRDefault="00BF3D17" w:rsidP="005C4E33"/>
        </w:tc>
        <w:tc>
          <w:tcPr>
            <w:tcW w:w="5504" w:type="dxa"/>
          </w:tcPr>
          <w:p w14:paraId="167A5436" w14:textId="77777777" w:rsidR="00BF3D17" w:rsidRDefault="00BF3D17" w:rsidP="005C4E33"/>
        </w:tc>
      </w:tr>
      <w:tr w:rsidR="00BF3D17" w14:paraId="167A543B" w14:textId="77777777" w:rsidTr="001D69C7">
        <w:trPr>
          <w:trHeight w:val="454"/>
          <w:jc w:val="center"/>
        </w:trPr>
        <w:tc>
          <w:tcPr>
            <w:tcW w:w="1357" w:type="dxa"/>
            <w:vMerge/>
          </w:tcPr>
          <w:p w14:paraId="167A5438" w14:textId="77777777" w:rsidR="00BF3D17" w:rsidRDefault="00BF3D17" w:rsidP="005C4E33"/>
        </w:tc>
        <w:tc>
          <w:tcPr>
            <w:tcW w:w="2348" w:type="dxa"/>
            <w:vAlign w:val="center"/>
          </w:tcPr>
          <w:p w14:paraId="167A5439" w14:textId="77777777" w:rsidR="00BF3D17" w:rsidRDefault="00BF3D17" w:rsidP="005C4E33"/>
        </w:tc>
        <w:tc>
          <w:tcPr>
            <w:tcW w:w="5504" w:type="dxa"/>
          </w:tcPr>
          <w:p w14:paraId="167A543A" w14:textId="77777777" w:rsidR="00BF3D17" w:rsidRDefault="00BF3D17" w:rsidP="005C4E33"/>
        </w:tc>
      </w:tr>
      <w:tr w:rsidR="00BF3D17" w14:paraId="167A5440" w14:textId="77777777" w:rsidTr="001D69C7">
        <w:trPr>
          <w:trHeight w:val="454"/>
          <w:jc w:val="center"/>
        </w:trPr>
        <w:tc>
          <w:tcPr>
            <w:tcW w:w="1357" w:type="dxa"/>
            <w:vMerge w:val="restart"/>
            <w:vAlign w:val="center"/>
          </w:tcPr>
          <w:p w14:paraId="167A543C" w14:textId="77777777" w:rsidR="00BF3D17" w:rsidRDefault="00BF3D17" w:rsidP="005C4E33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賞　　罰</w:t>
            </w:r>
          </w:p>
          <w:p w14:paraId="167A543D" w14:textId="77777777" w:rsidR="00BF3D17" w:rsidRPr="008F197D" w:rsidRDefault="00BF3D17" w:rsidP="005C4E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Awards</w:t>
            </w:r>
          </w:p>
        </w:tc>
        <w:tc>
          <w:tcPr>
            <w:tcW w:w="2348" w:type="dxa"/>
          </w:tcPr>
          <w:p w14:paraId="167A543E" w14:textId="77777777" w:rsidR="00BF3D17" w:rsidRDefault="00BF3D17" w:rsidP="005C4E33"/>
        </w:tc>
        <w:tc>
          <w:tcPr>
            <w:tcW w:w="5504" w:type="dxa"/>
            <w:vAlign w:val="center"/>
          </w:tcPr>
          <w:p w14:paraId="167A543F" w14:textId="77777777" w:rsidR="00BF3D17" w:rsidRDefault="00BF3D17" w:rsidP="005C4E33">
            <w:r>
              <w:t>N</w:t>
            </w:r>
            <w:r>
              <w:rPr>
                <w:rFonts w:hint="eastAsia"/>
              </w:rPr>
              <w:t>one</w:t>
            </w:r>
          </w:p>
        </w:tc>
      </w:tr>
      <w:tr w:rsidR="00BF3D17" w14:paraId="167A5444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41" w14:textId="77777777" w:rsidR="00BF3D17" w:rsidRDefault="00BF3D17" w:rsidP="005C4E33"/>
        </w:tc>
        <w:tc>
          <w:tcPr>
            <w:tcW w:w="2348" w:type="dxa"/>
          </w:tcPr>
          <w:p w14:paraId="167A5442" w14:textId="77777777" w:rsidR="00BF3D17" w:rsidRDefault="00BF3D17" w:rsidP="005C4E33"/>
        </w:tc>
        <w:tc>
          <w:tcPr>
            <w:tcW w:w="5504" w:type="dxa"/>
          </w:tcPr>
          <w:p w14:paraId="167A5443" w14:textId="286F4A42" w:rsidR="00BF3D17" w:rsidRDefault="00BF3D17" w:rsidP="005C4E33">
            <w:r>
              <w:t>(Please fill in this section if applicable.</w:t>
            </w:r>
            <w:r>
              <w:rPr>
                <w:rFonts w:hint="eastAsia"/>
              </w:rPr>
              <w:t>)</w:t>
            </w:r>
          </w:p>
        </w:tc>
      </w:tr>
      <w:tr w:rsidR="00BF3D17" w14:paraId="167A5448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45" w14:textId="77777777" w:rsidR="00BF3D17" w:rsidRDefault="00BF3D17" w:rsidP="005C4E33"/>
        </w:tc>
        <w:tc>
          <w:tcPr>
            <w:tcW w:w="2348" w:type="dxa"/>
          </w:tcPr>
          <w:p w14:paraId="167A5446" w14:textId="77777777" w:rsidR="00BF3D17" w:rsidRDefault="00BF3D17" w:rsidP="005C4E33"/>
        </w:tc>
        <w:tc>
          <w:tcPr>
            <w:tcW w:w="5504" w:type="dxa"/>
          </w:tcPr>
          <w:p w14:paraId="167A5447" w14:textId="77777777" w:rsidR="00BF3D17" w:rsidRDefault="00BF3D17" w:rsidP="005C4E33"/>
        </w:tc>
      </w:tr>
      <w:tr w:rsidR="00BF3D17" w14:paraId="167A544C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49" w14:textId="77777777" w:rsidR="00BF3D17" w:rsidRDefault="00BF3D17" w:rsidP="005C4E33"/>
        </w:tc>
        <w:tc>
          <w:tcPr>
            <w:tcW w:w="2348" w:type="dxa"/>
          </w:tcPr>
          <w:p w14:paraId="167A544A" w14:textId="77777777" w:rsidR="00BF3D17" w:rsidRDefault="00BF3D17" w:rsidP="005C4E33"/>
        </w:tc>
        <w:tc>
          <w:tcPr>
            <w:tcW w:w="5504" w:type="dxa"/>
          </w:tcPr>
          <w:p w14:paraId="167A544B" w14:textId="77777777" w:rsidR="00BF3D17" w:rsidRDefault="00BF3D17" w:rsidP="005C4E33"/>
        </w:tc>
      </w:tr>
    </w:tbl>
    <w:p w14:paraId="167A544D" w14:textId="77777777" w:rsidR="007D44F5" w:rsidRDefault="007D44F5" w:rsidP="00DA5B66">
      <w:r>
        <w:rPr>
          <w:rFonts w:hint="eastAsia"/>
        </w:rPr>
        <w:t>（注）１．学歴は、高等学校入学から漏れなく記入すること。ただし、外国人志願者は、小学校</w:t>
      </w:r>
    </w:p>
    <w:p w14:paraId="167A544E" w14:textId="77777777" w:rsidR="00DA5B66" w:rsidRDefault="007D44F5" w:rsidP="007D44F5">
      <w:pPr>
        <w:ind w:firstLine="1050"/>
      </w:pPr>
      <w:r>
        <w:rPr>
          <w:rFonts w:hint="eastAsia"/>
        </w:rPr>
        <w:t>入学から記入すること。</w:t>
      </w:r>
    </w:p>
    <w:p w14:paraId="167A544F" w14:textId="77777777" w:rsidR="00690EDA" w:rsidRDefault="00690EDA" w:rsidP="007D44F5">
      <w:pPr>
        <w:ind w:firstLine="1050"/>
      </w:pPr>
      <w:r>
        <w:rPr>
          <w:rFonts w:hint="eastAsia"/>
        </w:rPr>
        <w:t xml:space="preserve">Write your academic </w:t>
      </w:r>
      <w:r>
        <w:t>history starting from primary school.</w:t>
      </w:r>
    </w:p>
    <w:p w14:paraId="167A5450" w14:textId="77777777" w:rsidR="00DA5B66" w:rsidRDefault="007D44F5" w:rsidP="00B03F4A">
      <w:pPr>
        <w:ind w:left="1050" w:hanging="1050"/>
      </w:pPr>
      <w:r>
        <w:rPr>
          <w:rFonts w:hint="eastAsia"/>
        </w:rPr>
        <w:t xml:space="preserve">　　　２．この履歴書の中に、虚偽の事項を記入し、また、当然記入すべき事項を記入しなかったことを発見した場合には、入学許可を取り消すことがある。</w:t>
      </w:r>
    </w:p>
    <w:p w14:paraId="167A5451" w14:textId="77777777" w:rsidR="00690EDA" w:rsidRPr="007D44F5" w:rsidRDefault="00690EDA" w:rsidP="00B03F4A">
      <w:pPr>
        <w:ind w:left="1050" w:hanging="1050"/>
      </w:pPr>
      <w:r>
        <w:tab/>
        <w:t>If any falsehood is written or if the form is incomplete, university acceptance may be denied.</w:t>
      </w:r>
    </w:p>
    <w:p w14:paraId="167A5452" w14:textId="77777777" w:rsidR="00DA5B66" w:rsidRDefault="007D44F5" w:rsidP="00DA5B66">
      <w:r>
        <w:rPr>
          <w:rFonts w:hint="eastAsia"/>
        </w:rPr>
        <w:t xml:space="preserve">　　　３．外国人志願者について特に必要な場合は、別途様式により作成しても差し支えない。</w:t>
      </w:r>
    </w:p>
    <w:p w14:paraId="167A5454" w14:textId="11BE159A" w:rsidR="005C4E33" w:rsidRDefault="00690EDA" w:rsidP="00BF3D17">
      <w:r>
        <w:tab/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="005C4E33">
        <w:t>If necessary, a different form may be used for the CV.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7"/>
        <w:gridCol w:w="2345"/>
        <w:gridCol w:w="5507"/>
      </w:tblGrid>
      <w:tr w:rsidR="005C4E33" w14:paraId="167A545D" w14:textId="77777777" w:rsidTr="005D41FD">
        <w:trPr>
          <w:trHeight w:val="2629"/>
          <w:jc w:val="center"/>
        </w:trPr>
        <w:tc>
          <w:tcPr>
            <w:tcW w:w="9209" w:type="dxa"/>
            <w:gridSpan w:val="3"/>
          </w:tcPr>
          <w:p w14:paraId="167A5455" w14:textId="77777777" w:rsidR="005C4E33" w:rsidRPr="008F197D" w:rsidRDefault="005D41FD" w:rsidP="00DD2C3F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7A54BE" wp14:editId="167A54BF">
                      <wp:simplePos x="0" y="0"/>
                      <wp:positionH relativeFrom="column">
                        <wp:posOffset>4561840</wp:posOffset>
                      </wp:positionH>
                      <wp:positionV relativeFrom="paragraph">
                        <wp:posOffset>109855</wp:posOffset>
                      </wp:positionV>
                      <wp:extent cx="1133475" cy="1468755"/>
                      <wp:effectExtent l="0" t="0" r="28575" b="17145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146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7A54CC" w14:textId="77777777" w:rsidR="005C4E33" w:rsidRPr="00690EDA" w:rsidRDefault="005C4E33" w:rsidP="005C4E33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2"/>
                                    </w:rPr>
                                  </w:pPr>
                                  <w:r w:rsidRPr="00690EDA">
                                    <w:rPr>
                                      <w:rFonts w:hint="eastAsia"/>
                                      <w:sz w:val="18"/>
                                      <w:szCs w:val="22"/>
                                    </w:rPr>
                                    <w:t>写真添付欄</w:t>
                                  </w:r>
                                </w:p>
                                <w:p w14:paraId="167A54CD" w14:textId="77777777" w:rsidR="005C4E33" w:rsidRDefault="005C4E33" w:rsidP="005C4E33">
                                  <w:pPr>
                                    <w:spacing w:line="240" w:lineRule="exact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690EDA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>出願以前３ヶ月以内に撮影した正面、半身、脱帽</w:t>
                                  </w:r>
                                </w:p>
                                <w:p w14:paraId="167A54CE" w14:textId="77777777" w:rsidR="005C4E33" w:rsidRDefault="005C4E33" w:rsidP="005C4E33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690EDA">
                                    <w:rPr>
                                      <w:rFonts w:hint="eastAsia"/>
                                      <w:sz w:val="16"/>
                                      <w:szCs w:val="20"/>
                                    </w:rPr>
                                    <w:t>（写真４㎝×３㎝）</w:t>
                                  </w:r>
                                </w:p>
                                <w:p w14:paraId="167A54CF" w14:textId="77777777" w:rsidR="005C4E33" w:rsidRDefault="005C4E33" w:rsidP="005C4E33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2"/>
                                    </w:rPr>
                                  </w:pPr>
                                  <w:r w:rsidRPr="00690EDA">
                                    <w:rPr>
                                      <w:rFonts w:hint="eastAsia"/>
                                      <w:sz w:val="18"/>
                                      <w:szCs w:val="22"/>
                                    </w:rPr>
                                    <w:t xml:space="preserve">ID Photo </w:t>
                                  </w:r>
                                </w:p>
                                <w:p w14:paraId="167A54D0" w14:textId="77777777" w:rsidR="005C4E33" w:rsidRPr="00690EDA" w:rsidRDefault="005C4E33" w:rsidP="005C4E33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2"/>
                                    </w:rPr>
                                    <w:t>T</w:t>
                                  </w:r>
                                  <w:r w:rsidRPr="00690EDA">
                                    <w:rPr>
                                      <w:sz w:val="18"/>
                                      <w:szCs w:val="22"/>
                                    </w:rPr>
                                    <w:t>aken within the last 3 months</w:t>
                                  </w:r>
                                </w:p>
                                <w:p w14:paraId="167A54D1" w14:textId="77777777" w:rsidR="005C4E33" w:rsidRPr="00690EDA" w:rsidRDefault="005C4E33" w:rsidP="005C4E33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2"/>
                                    </w:rPr>
                                  </w:pPr>
                                  <w:r w:rsidRPr="00690EDA">
                                    <w:rPr>
                                      <w:sz w:val="18"/>
                                      <w:szCs w:val="22"/>
                                    </w:rPr>
                                    <w:t>(4cm x 3cm)</w:t>
                                  </w:r>
                                </w:p>
                                <w:p w14:paraId="167A54D2" w14:textId="77777777" w:rsidR="005C4E33" w:rsidRPr="00690EDA" w:rsidRDefault="005C4E33" w:rsidP="005C4E33">
                                  <w:pPr>
                                    <w:spacing w:line="240" w:lineRule="exact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67A54BE" id="Text Box 7" o:spid="_x0000_s1027" type="#_x0000_t202" style="position:absolute;left:0;text-align:left;margin-left:359.2pt;margin-top:8.65pt;width:89.25pt;height:11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">
                      <v:textbox inset="5.85pt,.7pt,5.85pt,.7pt">
                        <w:txbxContent>
                          <w:p w14:paraId="167A54CC" w14:textId="77777777" w:rsidR="005C4E33" w:rsidRPr="00690EDA" w:rsidRDefault="005C4E33" w:rsidP="005C4E33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 w:rsidRPr="00690EDA">
                              <w:rPr>
                                <w:rFonts w:hint="eastAsia"/>
                                <w:sz w:val="18"/>
                                <w:szCs w:val="22"/>
                              </w:rPr>
                              <w:t>写真添付欄</w:t>
                            </w:r>
                          </w:p>
                          <w:p w14:paraId="167A54CD" w14:textId="77777777" w:rsidR="005C4E33" w:rsidRDefault="005C4E33" w:rsidP="005C4E33">
                            <w:pPr>
                              <w:spacing w:line="240" w:lineRule="exact"/>
                              <w:rPr>
                                <w:sz w:val="16"/>
                                <w:szCs w:val="20"/>
                              </w:rPr>
                            </w:pPr>
                            <w:r w:rsidRPr="00690EDA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出願以前３ヶ月以内に撮影した正面、半身、脱帽</w:t>
                            </w:r>
                          </w:p>
                          <w:p w14:paraId="167A54CE" w14:textId="77777777" w:rsidR="005C4E33" w:rsidRDefault="005C4E33" w:rsidP="005C4E33">
                            <w:pPr>
                              <w:spacing w:line="240" w:lineRule="exact"/>
                              <w:jc w:val="center"/>
                              <w:rPr>
                                <w:sz w:val="16"/>
                                <w:szCs w:val="20"/>
                              </w:rPr>
                            </w:pPr>
                            <w:r w:rsidRPr="00690EDA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（写真４㎝×３㎝）</w:t>
                            </w:r>
                          </w:p>
                          <w:p w14:paraId="167A54CF" w14:textId="77777777" w:rsidR="005C4E33" w:rsidRDefault="005C4E33" w:rsidP="005C4E33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 w:rsidRPr="00690EDA">
                              <w:rPr>
                                <w:rFonts w:hint="eastAsia"/>
                                <w:sz w:val="18"/>
                                <w:szCs w:val="22"/>
                              </w:rPr>
                              <w:t xml:space="preserve">ID Photo </w:t>
                            </w:r>
                          </w:p>
                          <w:p w14:paraId="167A54D0" w14:textId="77777777" w:rsidR="005C4E33" w:rsidRPr="00690EDA" w:rsidRDefault="005C4E33" w:rsidP="005C4E33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sz w:val="18"/>
                                <w:szCs w:val="22"/>
                              </w:rPr>
                              <w:t>T</w:t>
                            </w:r>
                            <w:r w:rsidRPr="00690EDA">
                              <w:rPr>
                                <w:sz w:val="18"/>
                                <w:szCs w:val="22"/>
                              </w:rPr>
                              <w:t>aken within the last 3 months</w:t>
                            </w:r>
                          </w:p>
                          <w:p w14:paraId="167A54D1" w14:textId="77777777" w:rsidR="005C4E33" w:rsidRPr="00690EDA" w:rsidRDefault="005C4E33" w:rsidP="005C4E33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2"/>
                              </w:rPr>
                            </w:pPr>
                            <w:r w:rsidRPr="00690EDA">
                              <w:rPr>
                                <w:sz w:val="18"/>
                                <w:szCs w:val="22"/>
                              </w:rPr>
                              <w:t>(4cm x 3cm)</w:t>
                            </w:r>
                          </w:p>
                          <w:p w14:paraId="167A54D2" w14:textId="77777777" w:rsidR="005C4E33" w:rsidRPr="00690EDA" w:rsidRDefault="005C4E33" w:rsidP="005C4E33">
                            <w:pPr>
                              <w:spacing w:line="240" w:lineRule="exact"/>
                              <w:rPr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C4E33">
              <w:rPr>
                <w:rFonts w:hint="eastAsia"/>
              </w:rPr>
              <w:t xml:space="preserve">　　　　　　　　　　　　</w:t>
            </w:r>
            <w:r w:rsidR="005C4E33" w:rsidRPr="008F197D">
              <w:rPr>
                <w:rFonts w:hint="eastAsia"/>
                <w:sz w:val="28"/>
                <w:szCs w:val="28"/>
              </w:rPr>
              <w:t>履　　歴　　書</w:t>
            </w:r>
            <w:r w:rsidR="005C4E33">
              <w:rPr>
                <w:rFonts w:hint="eastAsia"/>
                <w:sz w:val="28"/>
                <w:szCs w:val="28"/>
              </w:rPr>
              <w:t xml:space="preserve">　</w:t>
            </w:r>
            <w:r w:rsidR="005C4E33">
              <w:rPr>
                <w:rFonts w:hint="eastAsia"/>
              </w:rPr>
              <w:t>Curriculum Vitae</w:t>
            </w:r>
            <w:r w:rsidR="005C4E33" w:rsidRPr="008F197D">
              <w:rPr>
                <w:rFonts w:hint="eastAsia"/>
                <w:sz w:val="28"/>
                <w:szCs w:val="28"/>
              </w:rPr>
              <w:t xml:space="preserve">　　　　　　　　　　　　　</w:t>
            </w:r>
          </w:p>
          <w:p w14:paraId="167A5456" w14:textId="77777777" w:rsidR="005C4E33" w:rsidRPr="008F197D" w:rsidRDefault="005C4E33" w:rsidP="00DD2C3F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　　　　　　　</w:t>
            </w:r>
            <w:r w:rsidRPr="008F197D">
              <w:rPr>
                <w:rFonts w:hint="eastAsia"/>
                <w:sz w:val="20"/>
                <w:szCs w:val="20"/>
              </w:rPr>
              <w:t>フリガナ</w:t>
            </w:r>
          </w:p>
          <w:p w14:paraId="167A5457" w14:textId="77777777" w:rsidR="005C4E33" w:rsidRPr="008F197D" w:rsidRDefault="005C4E33" w:rsidP="00DD2C3F">
            <w:pPr>
              <w:spacing w:line="240" w:lineRule="exact"/>
              <w:rPr>
                <w:sz w:val="20"/>
                <w:szCs w:val="20"/>
              </w:rPr>
            </w:pPr>
            <w:r w:rsidRPr="008F197D">
              <w:rPr>
                <w:rFonts w:hint="eastAsia"/>
                <w:sz w:val="20"/>
                <w:szCs w:val="20"/>
              </w:rPr>
              <w:t xml:space="preserve">　　　　　　　　　　　　</w:t>
            </w:r>
            <w:r w:rsidRPr="008F197D">
              <w:rPr>
                <w:rFonts w:hint="eastAsia"/>
                <w:sz w:val="20"/>
                <w:szCs w:val="20"/>
              </w:rPr>
              <w:t xml:space="preserve"> </w:t>
            </w:r>
            <w:r w:rsidRPr="008F197D">
              <w:rPr>
                <w:rFonts w:hint="eastAsia"/>
                <w:sz w:val="22"/>
                <w:szCs w:val="22"/>
              </w:rPr>
              <w:t>氏　　名</w:t>
            </w:r>
            <w:r w:rsidRPr="008F197D">
              <w:rPr>
                <w:rFonts w:hint="eastAsia"/>
                <w:sz w:val="20"/>
                <w:szCs w:val="20"/>
              </w:rPr>
              <w:t xml:space="preserve">　　　　　　　　　　　　　</w:t>
            </w:r>
          </w:p>
          <w:p w14:paraId="167A5458" w14:textId="77777777" w:rsidR="005C4E33" w:rsidRDefault="005C4E33" w:rsidP="00DD2C3F">
            <w:pPr>
              <w:spacing w:line="240" w:lineRule="exact"/>
              <w:rPr>
                <w:sz w:val="20"/>
                <w:szCs w:val="20"/>
              </w:rPr>
            </w:pPr>
            <w:r w:rsidRPr="008F197D">
              <w:rPr>
                <w:rFonts w:hint="eastAsia"/>
                <w:sz w:val="20"/>
                <w:szCs w:val="20"/>
              </w:rPr>
              <w:t xml:space="preserve">　　　　　　　　　　　　　</w:t>
            </w:r>
            <w:r>
              <w:rPr>
                <w:rFonts w:hint="eastAsia"/>
                <w:sz w:val="20"/>
                <w:szCs w:val="20"/>
              </w:rPr>
              <w:t>Name</w:t>
            </w:r>
            <w:r>
              <w:rPr>
                <w:rFonts w:hint="eastAsia"/>
                <w:sz w:val="20"/>
                <w:szCs w:val="20"/>
              </w:rPr>
              <w:t xml:space="preserve">　　　　　　　　　　　　</w:t>
            </w:r>
          </w:p>
          <w:p w14:paraId="167A5459" w14:textId="77777777" w:rsidR="005C4E33" w:rsidRDefault="005C4E33" w:rsidP="00DD2C3F">
            <w:pPr>
              <w:spacing w:line="240" w:lineRule="exact"/>
              <w:rPr>
                <w:sz w:val="20"/>
                <w:szCs w:val="20"/>
              </w:rPr>
            </w:pPr>
          </w:p>
          <w:p w14:paraId="167A545A" w14:textId="77777777" w:rsidR="005C4E33" w:rsidRPr="008F197D" w:rsidRDefault="005C4E33" w:rsidP="00DD2C3F">
            <w:pPr>
              <w:spacing w:line="240" w:lineRule="exact"/>
              <w:rPr>
                <w:sz w:val="20"/>
                <w:szCs w:val="20"/>
              </w:rPr>
            </w:pPr>
          </w:p>
          <w:p w14:paraId="167A545B" w14:textId="77777777" w:rsidR="005C4E33" w:rsidRDefault="005C4E33" w:rsidP="00DD2C3F">
            <w:pPr>
              <w:spacing w:line="240" w:lineRule="exact"/>
              <w:ind w:firstLineChars="1350" w:firstLine="2835"/>
              <w:rPr>
                <w:szCs w:val="21"/>
              </w:rPr>
            </w:pPr>
            <w:r w:rsidRPr="005E7142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    </w:t>
            </w:r>
            <w:r w:rsidRPr="005E7142">
              <w:rPr>
                <w:rFonts w:hint="eastAsia"/>
                <w:szCs w:val="21"/>
              </w:rPr>
              <w:t xml:space="preserve">　年　　　月　　　日　生　</w:t>
            </w:r>
          </w:p>
          <w:p w14:paraId="167A545C" w14:textId="77777777" w:rsidR="005C4E33" w:rsidRPr="005E7142" w:rsidRDefault="005C4E33" w:rsidP="00D11291">
            <w:pPr>
              <w:spacing w:line="240" w:lineRule="exact"/>
              <w:ind w:firstLineChars="1687" w:firstLine="3543"/>
              <w:rPr>
                <w:szCs w:val="21"/>
              </w:rPr>
            </w:pP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>Year</w:t>
            </w:r>
            <w:r>
              <w:rPr>
                <w:szCs w:val="21"/>
              </w:rPr>
              <w:t>)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 xml:space="preserve">Month) (Day) </w:t>
            </w:r>
            <w:r>
              <w:rPr>
                <w:rFonts w:hint="eastAsia"/>
                <w:szCs w:val="21"/>
              </w:rPr>
              <w:t>D</w:t>
            </w:r>
            <w:r w:rsidR="00D11291">
              <w:rPr>
                <w:szCs w:val="21"/>
              </w:rPr>
              <w:t xml:space="preserve">ate of </w:t>
            </w:r>
            <w:r>
              <w:rPr>
                <w:rFonts w:hint="eastAsia"/>
                <w:szCs w:val="21"/>
              </w:rPr>
              <w:t>B</w:t>
            </w:r>
            <w:r w:rsidR="00D11291">
              <w:rPr>
                <w:szCs w:val="21"/>
              </w:rPr>
              <w:t>irth</w:t>
            </w:r>
          </w:p>
        </w:tc>
      </w:tr>
      <w:tr w:rsidR="005C4E33" w14:paraId="167A5461" w14:textId="77777777" w:rsidTr="005D41FD">
        <w:trPr>
          <w:trHeight w:val="454"/>
          <w:jc w:val="center"/>
        </w:trPr>
        <w:tc>
          <w:tcPr>
            <w:tcW w:w="1357" w:type="dxa"/>
            <w:vAlign w:val="center"/>
          </w:tcPr>
          <w:p w14:paraId="167A545E" w14:textId="77777777" w:rsidR="005C4E33" w:rsidRPr="008F197D" w:rsidRDefault="005C4E33" w:rsidP="00DD2C3F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区　　分</w:t>
            </w:r>
          </w:p>
        </w:tc>
        <w:tc>
          <w:tcPr>
            <w:tcW w:w="2345" w:type="dxa"/>
            <w:vAlign w:val="center"/>
          </w:tcPr>
          <w:p w14:paraId="167A545F" w14:textId="77777777" w:rsidR="005C4E33" w:rsidRPr="008F197D" w:rsidRDefault="005C4E33" w:rsidP="00DD2C3F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 xml:space="preserve">　年　　月　　日</w:t>
            </w:r>
          </w:p>
        </w:tc>
        <w:tc>
          <w:tcPr>
            <w:tcW w:w="5507" w:type="dxa"/>
            <w:vAlign w:val="center"/>
          </w:tcPr>
          <w:p w14:paraId="167A5460" w14:textId="77777777" w:rsidR="005C4E33" w:rsidRPr="008F197D" w:rsidRDefault="005C4E33" w:rsidP="00DD2C3F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事　　項</w:t>
            </w:r>
          </w:p>
        </w:tc>
      </w:tr>
      <w:tr w:rsidR="005C4E33" w14:paraId="167A5466" w14:textId="77777777" w:rsidTr="005D41FD">
        <w:trPr>
          <w:trHeight w:val="454"/>
          <w:jc w:val="center"/>
        </w:trPr>
        <w:tc>
          <w:tcPr>
            <w:tcW w:w="1357" w:type="dxa"/>
            <w:vMerge w:val="restart"/>
            <w:vAlign w:val="center"/>
          </w:tcPr>
          <w:p w14:paraId="167A5462" w14:textId="77777777" w:rsidR="005C4E33" w:rsidRDefault="005C4E33" w:rsidP="00DD2C3F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学　　歴</w:t>
            </w:r>
          </w:p>
          <w:p w14:paraId="167A5463" w14:textId="77777777" w:rsidR="005C4E33" w:rsidRPr="008F197D" w:rsidRDefault="005C4E33" w:rsidP="00DD2C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Academic History</w:t>
            </w:r>
          </w:p>
        </w:tc>
        <w:tc>
          <w:tcPr>
            <w:tcW w:w="2345" w:type="dxa"/>
          </w:tcPr>
          <w:p w14:paraId="167A5464" w14:textId="77777777" w:rsidR="005C4E33" w:rsidRDefault="005C4E33" w:rsidP="00DD2C3F"/>
        </w:tc>
        <w:tc>
          <w:tcPr>
            <w:tcW w:w="5507" w:type="dxa"/>
          </w:tcPr>
          <w:p w14:paraId="167A5465" w14:textId="77777777" w:rsidR="005C4E33" w:rsidRDefault="005C4E33" w:rsidP="00DD2C3F"/>
        </w:tc>
      </w:tr>
      <w:tr w:rsidR="005C4E33" w14:paraId="167A546A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67" w14:textId="77777777" w:rsidR="005C4E33" w:rsidRDefault="005C4E33" w:rsidP="00DD2C3F"/>
        </w:tc>
        <w:tc>
          <w:tcPr>
            <w:tcW w:w="2345" w:type="dxa"/>
          </w:tcPr>
          <w:p w14:paraId="167A5468" w14:textId="77777777" w:rsidR="005C4E33" w:rsidRPr="005C4E33" w:rsidRDefault="005C4E33" w:rsidP="00DD2C3F"/>
        </w:tc>
        <w:tc>
          <w:tcPr>
            <w:tcW w:w="5507" w:type="dxa"/>
          </w:tcPr>
          <w:p w14:paraId="167A5469" w14:textId="77777777" w:rsidR="005C4E33" w:rsidRPr="005C4E33" w:rsidRDefault="005C4E33" w:rsidP="00DD2C3F"/>
        </w:tc>
      </w:tr>
      <w:tr w:rsidR="005C4E33" w14:paraId="167A546E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6B" w14:textId="77777777" w:rsidR="005C4E33" w:rsidRDefault="005C4E33" w:rsidP="00DD2C3F"/>
        </w:tc>
        <w:tc>
          <w:tcPr>
            <w:tcW w:w="2345" w:type="dxa"/>
          </w:tcPr>
          <w:p w14:paraId="167A546C" w14:textId="77777777" w:rsidR="005C4E33" w:rsidRDefault="005C4E33" w:rsidP="00DD2C3F"/>
        </w:tc>
        <w:tc>
          <w:tcPr>
            <w:tcW w:w="5507" w:type="dxa"/>
          </w:tcPr>
          <w:p w14:paraId="167A546D" w14:textId="77777777" w:rsidR="005C4E33" w:rsidRDefault="005C4E33" w:rsidP="00DD2C3F"/>
        </w:tc>
      </w:tr>
      <w:tr w:rsidR="005C4E33" w14:paraId="167A5472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6F" w14:textId="77777777" w:rsidR="005C4E33" w:rsidRDefault="005C4E33" w:rsidP="00DD2C3F"/>
        </w:tc>
        <w:tc>
          <w:tcPr>
            <w:tcW w:w="2345" w:type="dxa"/>
          </w:tcPr>
          <w:p w14:paraId="167A5470" w14:textId="77777777" w:rsidR="005C4E33" w:rsidRPr="005C4E33" w:rsidRDefault="005C4E33" w:rsidP="00DD2C3F"/>
        </w:tc>
        <w:tc>
          <w:tcPr>
            <w:tcW w:w="5507" w:type="dxa"/>
          </w:tcPr>
          <w:p w14:paraId="167A5471" w14:textId="77777777" w:rsidR="005C4E33" w:rsidRPr="005C4E33" w:rsidRDefault="005C4E33" w:rsidP="00DD2C3F"/>
        </w:tc>
      </w:tr>
      <w:tr w:rsidR="005C4E33" w14:paraId="167A5476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73" w14:textId="77777777" w:rsidR="005C4E33" w:rsidRDefault="005C4E33" w:rsidP="00DD2C3F"/>
        </w:tc>
        <w:tc>
          <w:tcPr>
            <w:tcW w:w="2345" w:type="dxa"/>
          </w:tcPr>
          <w:p w14:paraId="167A5474" w14:textId="77777777" w:rsidR="005C4E33" w:rsidRDefault="005C4E33" w:rsidP="00DD2C3F"/>
        </w:tc>
        <w:tc>
          <w:tcPr>
            <w:tcW w:w="5507" w:type="dxa"/>
          </w:tcPr>
          <w:p w14:paraId="167A5475" w14:textId="77777777" w:rsidR="005C4E33" w:rsidRDefault="005C4E33" w:rsidP="00DD2C3F"/>
        </w:tc>
      </w:tr>
      <w:tr w:rsidR="005C4E33" w14:paraId="167A547A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77" w14:textId="77777777" w:rsidR="005C4E33" w:rsidRDefault="005C4E33" w:rsidP="00DD2C3F"/>
        </w:tc>
        <w:tc>
          <w:tcPr>
            <w:tcW w:w="2345" w:type="dxa"/>
          </w:tcPr>
          <w:p w14:paraId="167A5478" w14:textId="77777777" w:rsidR="005C4E33" w:rsidRPr="005C4E33" w:rsidRDefault="005C4E33" w:rsidP="00DD2C3F"/>
        </w:tc>
        <w:tc>
          <w:tcPr>
            <w:tcW w:w="5507" w:type="dxa"/>
          </w:tcPr>
          <w:p w14:paraId="167A5479" w14:textId="77777777" w:rsidR="005C4E33" w:rsidRPr="005C4E33" w:rsidRDefault="005C4E33" w:rsidP="00DD2C3F"/>
        </w:tc>
      </w:tr>
      <w:tr w:rsidR="005C4E33" w14:paraId="167A547E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7B" w14:textId="77777777" w:rsidR="005C4E33" w:rsidRDefault="005C4E33" w:rsidP="00DD2C3F"/>
        </w:tc>
        <w:tc>
          <w:tcPr>
            <w:tcW w:w="2345" w:type="dxa"/>
          </w:tcPr>
          <w:p w14:paraId="167A547C" w14:textId="77777777" w:rsidR="005C4E33" w:rsidRPr="005C4E33" w:rsidRDefault="005C4E33" w:rsidP="00DD2C3F"/>
        </w:tc>
        <w:tc>
          <w:tcPr>
            <w:tcW w:w="5507" w:type="dxa"/>
          </w:tcPr>
          <w:p w14:paraId="167A547D" w14:textId="77777777" w:rsidR="005C4E33" w:rsidRDefault="005C4E33" w:rsidP="00DD2C3F"/>
        </w:tc>
      </w:tr>
      <w:tr w:rsidR="005C4E33" w14:paraId="167A5482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7F" w14:textId="77777777" w:rsidR="005C4E33" w:rsidRDefault="005C4E33" w:rsidP="00DD2C3F"/>
        </w:tc>
        <w:tc>
          <w:tcPr>
            <w:tcW w:w="2345" w:type="dxa"/>
          </w:tcPr>
          <w:p w14:paraId="167A5480" w14:textId="77777777" w:rsidR="005C4E33" w:rsidRDefault="005C4E33" w:rsidP="00DD2C3F"/>
        </w:tc>
        <w:tc>
          <w:tcPr>
            <w:tcW w:w="5507" w:type="dxa"/>
          </w:tcPr>
          <w:p w14:paraId="167A5481" w14:textId="77777777" w:rsidR="005C4E33" w:rsidRDefault="005C4E33" w:rsidP="00DD2C3F"/>
        </w:tc>
      </w:tr>
      <w:tr w:rsidR="005C4E33" w14:paraId="167A5486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83" w14:textId="77777777" w:rsidR="005C4E33" w:rsidRDefault="005C4E33" w:rsidP="00DD2C3F"/>
        </w:tc>
        <w:tc>
          <w:tcPr>
            <w:tcW w:w="2345" w:type="dxa"/>
          </w:tcPr>
          <w:p w14:paraId="167A5484" w14:textId="77777777" w:rsidR="005C4E33" w:rsidRDefault="005C4E33" w:rsidP="00DD2C3F"/>
        </w:tc>
        <w:tc>
          <w:tcPr>
            <w:tcW w:w="5507" w:type="dxa"/>
          </w:tcPr>
          <w:p w14:paraId="167A5485" w14:textId="77777777" w:rsidR="005C4E33" w:rsidRDefault="005C4E33" w:rsidP="00DD2C3F"/>
        </w:tc>
      </w:tr>
      <w:tr w:rsidR="005C4E33" w14:paraId="167A548A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87" w14:textId="77777777" w:rsidR="005C4E33" w:rsidRDefault="005C4E33" w:rsidP="00DD2C3F"/>
        </w:tc>
        <w:tc>
          <w:tcPr>
            <w:tcW w:w="2345" w:type="dxa"/>
          </w:tcPr>
          <w:p w14:paraId="167A5488" w14:textId="77777777" w:rsidR="005C4E33" w:rsidRDefault="005C4E33" w:rsidP="00DD2C3F"/>
        </w:tc>
        <w:tc>
          <w:tcPr>
            <w:tcW w:w="5507" w:type="dxa"/>
          </w:tcPr>
          <w:p w14:paraId="167A5489" w14:textId="77777777" w:rsidR="005C4E33" w:rsidRDefault="005C4E33" w:rsidP="00DD2C3F"/>
        </w:tc>
      </w:tr>
      <w:tr w:rsidR="005C4E33" w14:paraId="167A548E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8B" w14:textId="77777777" w:rsidR="005C4E33" w:rsidRDefault="005C4E33" w:rsidP="00DD2C3F"/>
        </w:tc>
        <w:tc>
          <w:tcPr>
            <w:tcW w:w="2345" w:type="dxa"/>
          </w:tcPr>
          <w:p w14:paraId="167A548C" w14:textId="77777777" w:rsidR="005C4E33" w:rsidRDefault="005C4E33" w:rsidP="00DD2C3F"/>
        </w:tc>
        <w:tc>
          <w:tcPr>
            <w:tcW w:w="5507" w:type="dxa"/>
          </w:tcPr>
          <w:p w14:paraId="167A548D" w14:textId="77777777" w:rsidR="005C4E33" w:rsidRDefault="005C4E33" w:rsidP="00DD2C3F"/>
        </w:tc>
      </w:tr>
      <w:tr w:rsidR="005C4E33" w14:paraId="167A5492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8F" w14:textId="77777777" w:rsidR="005C4E33" w:rsidRDefault="005C4E33" w:rsidP="00DD2C3F"/>
        </w:tc>
        <w:tc>
          <w:tcPr>
            <w:tcW w:w="2345" w:type="dxa"/>
          </w:tcPr>
          <w:p w14:paraId="167A5490" w14:textId="77777777" w:rsidR="005C4E33" w:rsidRDefault="005C4E33" w:rsidP="00DD2C3F"/>
        </w:tc>
        <w:tc>
          <w:tcPr>
            <w:tcW w:w="5507" w:type="dxa"/>
          </w:tcPr>
          <w:p w14:paraId="167A5491" w14:textId="77777777" w:rsidR="005C4E33" w:rsidRDefault="005C4E33" w:rsidP="00DD2C3F"/>
        </w:tc>
      </w:tr>
      <w:tr w:rsidR="005C4E33" w14:paraId="167A5497" w14:textId="77777777" w:rsidTr="005D41FD">
        <w:trPr>
          <w:trHeight w:val="454"/>
          <w:jc w:val="center"/>
        </w:trPr>
        <w:tc>
          <w:tcPr>
            <w:tcW w:w="1357" w:type="dxa"/>
            <w:vMerge w:val="restart"/>
            <w:vAlign w:val="center"/>
          </w:tcPr>
          <w:p w14:paraId="167A5493" w14:textId="77777777" w:rsidR="005C4E33" w:rsidRDefault="005C4E33" w:rsidP="00DD2C3F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職　　歴</w:t>
            </w:r>
          </w:p>
          <w:p w14:paraId="167A5494" w14:textId="77777777" w:rsidR="005C4E33" w:rsidRPr="008F197D" w:rsidRDefault="005C4E33" w:rsidP="00DD2C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Work History</w:t>
            </w:r>
          </w:p>
        </w:tc>
        <w:tc>
          <w:tcPr>
            <w:tcW w:w="2345" w:type="dxa"/>
          </w:tcPr>
          <w:p w14:paraId="167A5495" w14:textId="77777777" w:rsidR="005C4E33" w:rsidRDefault="005C4E33" w:rsidP="00DD2C3F"/>
        </w:tc>
        <w:tc>
          <w:tcPr>
            <w:tcW w:w="5507" w:type="dxa"/>
          </w:tcPr>
          <w:p w14:paraId="167A5496" w14:textId="77777777" w:rsidR="005C4E33" w:rsidRDefault="005C4E33" w:rsidP="00DD2C3F"/>
        </w:tc>
      </w:tr>
      <w:tr w:rsidR="005C4E33" w14:paraId="167A549B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98" w14:textId="77777777" w:rsidR="005C4E33" w:rsidRDefault="005C4E33" w:rsidP="00DD2C3F"/>
        </w:tc>
        <w:tc>
          <w:tcPr>
            <w:tcW w:w="2345" w:type="dxa"/>
          </w:tcPr>
          <w:p w14:paraId="167A5499" w14:textId="77777777" w:rsidR="005C4E33" w:rsidRDefault="005C4E33" w:rsidP="00DD2C3F"/>
        </w:tc>
        <w:tc>
          <w:tcPr>
            <w:tcW w:w="5507" w:type="dxa"/>
          </w:tcPr>
          <w:p w14:paraId="167A549A" w14:textId="77777777" w:rsidR="005C4E33" w:rsidRDefault="005C4E33" w:rsidP="00DD2C3F"/>
        </w:tc>
      </w:tr>
      <w:tr w:rsidR="005C4E33" w14:paraId="167A549F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9C" w14:textId="77777777" w:rsidR="005C4E33" w:rsidRDefault="005C4E33" w:rsidP="00DD2C3F"/>
        </w:tc>
        <w:tc>
          <w:tcPr>
            <w:tcW w:w="2345" w:type="dxa"/>
          </w:tcPr>
          <w:p w14:paraId="167A549D" w14:textId="77777777" w:rsidR="005C4E33" w:rsidRDefault="005C4E33" w:rsidP="00DD2C3F"/>
        </w:tc>
        <w:tc>
          <w:tcPr>
            <w:tcW w:w="5507" w:type="dxa"/>
          </w:tcPr>
          <w:p w14:paraId="167A549E" w14:textId="77777777" w:rsidR="005C4E33" w:rsidRDefault="005C4E33" w:rsidP="00DD2C3F"/>
        </w:tc>
      </w:tr>
      <w:tr w:rsidR="005C4E33" w14:paraId="167A54A3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A0" w14:textId="77777777" w:rsidR="005C4E33" w:rsidRDefault="005C4E33" w:rsidP="00DD2C3F"/>
        </w:tc>
        <w:tc>
          <w:tcPr>
            <w:tcW w:w="2345" w:type="dxa"/>
          </w:tcPr>
          <w:p w14:paraId="167A54A1" w14:textId="77777777" w:rsidR="005C4E33" w:rsidRDefault="005C4E33" w:rsidP="00DD2C3F"/>
        </w:tc>
        <w:tc>
          <w:tcPr>
            <w:tcW w:w="5507" w:type="dxa"/>
          </w:tcPr>
          <w:p w14:paraId="167A54A2" w14:textId="77777777" w:rsidR="005C4E33" w:rsidRDefault="005C4E33" w:rsidP="00DD2C3F"/>
        </w:tc>
      </w:tr>
      <w:tr w:rsidR="005C4E33" w14:paraId="167A54A8" w14:textId="77777777" w:rsidTr="005D41FD">
        <w:trPr>
          <w:trHeight w:val="454"/>
          <w:jc w:val="center"/>
        </w:trPr>
        <w:tc>
          <w:tcPr>
            <w:tcW w:w="1357" w:type="dxa"/>
            <w:vMerge w:val="restart"/>
            <w:vAlign w:val="center"/>
          </w:tcPr>
          <w:p w14:paraId="167A54A4" w14:textId="77777777" w:rsidR="005C4E33" w:rsidRDefault="005C4E33" w:rsidP="00DD2C3F">
            <w:pPr>
              <w:jc w:val="center"/>
              <w:rPr>
                <w:sz w:val="24"/>
              </w:rPr>
            </w:pPr>
            <w:r w:rsidRPr="008F197D">
              <w:rPr>
                <w:rFonts w:hint="eastAsia"/>
                <w:sz w:val="24"/>
              </w:rPr>
              <w:t>賞　　罰</w:t>
            </w:r>
          </w:p>
          <w:p w14:paraId="167A54A5" w14:textId="77777777" w:rsidR="005C4E33" w:rsidRPr="008F197D" w:rsidRDefault="005C4E33" w:rsidP="00DD2C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Awards</w:t>
            </w:r>
          </w:p>
        </w:tc>
        <w:tc>
          <w:tcPr>
            <w:tcW w:w="2345" w:type="dxa"/>
            <w:vAlign w:val="center"/>
          </w:tcPr>
          <w:p w14:paraId="167A54A6" w14:textId="77777777" w:rsidR="005C4E33" w:rsidRDefault="005C4E33" w:rsidP="00DD2C3F"/>
        </w:tc>
        <w:tc>
          <w:tcPr>
            <w:tcW w:w="5507" w:type="dxa"/>
            <w:vAlign w:val="center"/>
          </w:tcPr>
          <w:p w14:paraId="167A54A7" w14:textId="77777777" w:rsidR="005C4E33" w:rsidRDefault="005C4E33" w:rsidP="00DD2C3F"/>
        </w:tc>
      </w:tr>
      <w:tr w:rsidR="005C4E33" w14:paraId="167A54AC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A9" w14:textId="77777777" w:rsidR="005C4E33" w:rsidRDefault="005C4E33" w:rsidP="00DD2C3F"/>
        </w:tc>
        <w:tc>
          <w:tcPr>
            <w:tcW w:w="2345" w:type="dxa"/>
          </w:tcPr>
          <w:p w14:paraId="167A54AA" w14:textId="77777777" w:rsidR="005C4E33" w:rsidRDefault="005C4E33" w:rsidP="00DD2C3F"/>
        </w:tc>
        <w:tc>
          <w:tcPr>
            <w:tcW w:w="5507" w:type="dxa"/>
          </w:tcPr>
          <w:p w14:paraId="167A54AB" w14:textId="77777777" w:rsidR="005C4E33" w:rsidRDefault="005C4E33" w:rsidP="00DD2C3F"/>
        </w:tc>
      </w:tr>
      <w:tr w:rsidR="005C4E33" w14:paraId="167A54B0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AD" w14:textId="77777777" w:rsidR="005C4E33" w:rsidRDefault="005C4E33" w:rsidP="00DD2C3F"/>
        </w:tc>
        <w:tc>
          <w:tcPr>
            <w:tcW w:w="2345" w:type="dxa"/>
          </w:tcPr>
          <w:p w14:paraId="167A54AE" w14:textId="77777777" w:rsidR="005C4E33" w:rsidRDefault="005C4E33" w:rsidP="00DD2C3F"/>
        </w:tc>
        <w:tc>
          <w:tcPr>
            <w:tcW w:w="5507" w:type="dxa"/>
          </w:tcPr>
          <w:p w14:paraId="167A54AF" w14:textId="77777777" w:rsidR="005C4E33" w:rsidRDefault="005C4E33" w:rsidP="00DD2C3F"/>
        </w:tc>
      </w:tr>
      <w:tr w:rsidR="005C4E33" w14:paraId="167A54B4" w14:textId="77777777" w:rsidTr="005D41FD">
        <w:trPr>
          <w:trHeight w:val="454"/>
          <w:jc w:val="center"/>
        </w:trPr>
        <w:tc>
          <w:tcPr>
            <w:tcW w:w="1357" w:type="dxa"/>
            <w:vMerge/>
          </w:tcPr>
          <w:p w14:paraId="167A54B1" w14:textId="77777777" w:rsidR="005C4E33" w:rsidRDefault="005C4E33" w:rsidP="00DD2C3F"/>
        </w:tc>
        <w:tc>
          <w:tcPr>
            <w:tcW w:w="2345" w:type="dxa"/>
          </w:tcPr>
          <w:p w14:paraId="167A54B2" w14:textId="77777777" w:rsidR="005C4E33" w:rsidRDefault="005C4E33" w:rsidP="00DD2C3F"/>
        </w:tc>
        <w:tc>
          <w:tcPr>
            <w:tcW w:w="5507" w:type="dxa"/>
          </w:tcPr>
          <w:p w14:paraId="167A54B3" w14:textId="77777777" w:rsidR="005C4E33" w:rsidRDefault="005C4E33" w:rsidP="00DD2C3F"/>
        </w:tc>
      </w:tr>
    </w:tbl>
    <w:p w14:paraId="167A54B5" w14:textId="77777777" w:rsidR="005C4E33" w:rsidRDefault="005C4E33" w:rsidP="005C4E33">
      <w:r>
        <w:rPr>
          <w:rFonts w:hint="eastAsia"/>
        </w:rPr>
        <w:t>（注）１．学歴は、高等学校入学から漏れなく記入すること。ただし、外国人志願者は、小学校</w:t>
      </w:r>
    </w:p>
    <w:p w14:paraId="167A54B6" w14:textId="77777777" w:rsidR="005C4E33" w:rsidRDefault="005C4E33" w:rsidP="005C4E33">
      <w:pPr>
        <w:ind w:firstLine="1050"/>
      </w:pPr>
      <w:r>
        <w:rPr>
          <w:rFonts w:hint="eastAsia"/>
        </w:rPr>
        <w:t>入学から記入すること。</w:t>
      </w:r>
    </w:p>
    <w:p w14:paraId="167A54B7" w14:textId="77777777" w:rsidR="005C4E33" w:rsidRDefault="005C4E33" w:rsidP="005C4E33">
      <w:pPr>
        <w:ind w:firstLine="1050"/>
      </w:pPr>
      <w:r>
        <w:rPr>
          <w:rFonts w:hint="eastAsia"/>
        </w:rPr>
        <w:t xml:space="preserve">Write your academic </w:t>
      </w:r>
      <w:r>
        <w:t>history starting from primary school.</w:t>
      </w:r>
    </w:p>
    <w:p w14:paraId="167A54B8" w14:textId="77777777" w:rsidR="005C4E33" w:rsidRDefault="005C4E33" w:rsidP="005C4E33">
      <w:pPr>
        <w:ind w:left="1050" w:hanging="1050"/>
      </w:pPr>
      <w:r>
        <w:rPr>
          <w:rFonts w:hint="eastAsia"/>
        </w:rPr>
        <w:t xml:space="preserve">　　　２．この履歴書の中に、虚偽の事項を記入し、また、当然記入すべき事項を記入しなかったことを発見した場合には、入学許可を取り消すことがある。</w:t>
      </w:r>
    </w:p>
    <w:p w14:paraId="167A54B9" w14:textId="77777777" w:rsidR="005C4E33" w:rsidRPr="007D44F5" w:rsidRDefault="005C4E33" w:rsidP="005C4E33">
      <w:pPr>
        <w:ind w:left="1050" w:hanging="1050"/>
      </w:pPr>
      <w:r>
        <w:tab/>
        <w:t>If any falsehood is written or if the form is incomplete, university acceptance may be denied.</w:t>
      </w:r>
    </w:p>
    <w:p w14:paraId="167A54BA" w14:textId="77777777" w:rsidR="005C4E33" w:rsidRDefault="005C4E33" w:rsidP="005C4E33">
      <w:r>
        <w:rPr>
          <w:rFonts w:hint="eastAsia"/>
        </w:rPr>
        <w:t xml:space="preserve">　　　３．外国人志願者について特に必要な場合は、別途様式により作成しても差し支えない。</w:t>
      </w:r>
    </w:p>
    <w:p w14:paraId="167A54BB" w14:textId="77777777" w:rsidR="005C4E33" w:rsidRPr="00495362" w:rsidRDefault="005C4E33" w:rsidP="00DA5B66">
      <w:r>
        <w:tab/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t>If necessary, a different form may be used for the CV.</w:t>
      </w:r>
    </w:p>
    <w:sectPr w:rsidR="005C4E33" w:rsidRPr="00495362" w:rsidSect="007D2E70">
      <w:headerReference w:type="default" r:id="rId10"/>
      <w:pgSz w:w="11906" w:h="16838" w:code="9"/>
      <w:pgMar w:top="794" w:right="1474" w:bottom="794" w:left="147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773F67" w14:textId="77777777" w:rsidR="00646ACA" w:rsidRDefault="00646ACA" w:rsidP="00154FD4">
      <w:r>
        <w:separator/>
      </w:r>
    </w:p>
  </w:endnote>
  <w:endnote w:type="continuationSeparator" w:id="0">
    <w:p w14:paraId="5DE3B6D2" w14:textId="77777777" w:rsidR="00646ACA" w:rsidRDefault="00646ACA" w:rsidP="00154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E76F3" w14:textId="77777777" w:rsidR="00646ACA" w:rsidRDefault="00646ACA" w:rsidP="00154FD4">
      <w:r>
        <w:separator/>
      </w:r>
    </w:p>
  </w:footnote>
  <w:footnote w:type="continuationSeparator" w:id="0">
    <w:p w14:paraId="49E961EC" w14:textId="77777777" w:rsidR="00646ACA" w:rsidRDefault="00646ACA" w:rsidP="00154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A54C4" w14:textId="77777777" w:rsidR="00495362" w:rsidRDefault="00495362">
    <w:pPr>
      <w:pStyle w:val="Header"/>
    </w:pPr>
    <w:r>
      <w:rPr>
        <w:rFonts w:hint="eastAsia"/>
      </w:rPr>
      <w:t>Form 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E2E8C"/>
    <w:multiLevelType w:val="hybridMultilevel"/>
    <w:tmpl w:val="DA9AEC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CB018D"/>
    <w:multiLevelType w:val="hybridMultilevel"/>
    <w:tmpl w:val="ED86B37C"/>
    <w:lvl w:ilvl="0" w:tplc="7870E40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6B228D"/>
    <w:multiLevelType w:val="hybridMultilevel"/>
    <w:tmpl w:val="13C498CA"/>
    <w:lvl w:ilvl="0" w:tplc="C666A8B8">
      <w:start w:val="1"/>
      <w:numFmt w:val="decimalFullWidth"/>
      <w:lvlText w:val="%1．"/>
      <w:lvlJc w:val="left"/>
      <w:pPr>
        <w:ind w:left="420" w:hanging="420"/>
      </w:pPr>
      <w:rPr>
        <w:rFonts w:ascii="MS Mincho" w:hAnsi="MS 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6A3681"/>
    <w:multiLevelType w:val="hybridMultilevel"/>
    <w:tmpl w:val="15E8D212"/>
    <w:lvl w:ilvl="0" w:tplc="CAD265F0">
      <w:start w:val="1"/>
      <w:numFmt w:val="decimalFullWidth"/>
      <w:lvlText w:val="%1．"/>
      <w:lvlJc w:val="left"/>
      <w:pPr>
        <w:ind w:left="420" w:hanging="420"/>
      </w:pPr>
      <w:rPr>
        <w:rFonts w:ascii="MS Mincho" w:hAnsi="MS 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38C"/>
    <w:rsid w:val="00010E04"/>
    <w:rsid w:val="00036BDB"/>
    <w:rsid w:val="00092080"/>
    <w:rsid w:val="000A1A4D"/>
    <w:rsid w:val="000E7E70"/>
    <w:rsid w:val="000F0A68"/>
    <w:rsid w:val="00112995"/>
    <w:rsid w:val="00133D41"/>
    <w:rsid w:val="001466AC"/>
    <w:rsid w:val="00154FD4"/>
    <w:rsid w:val="00181472"/>
    <w:rsid w:val="001B5F45"/>
    <w:rsid w:val="001C3FFB"/>
    <w:rsid w:val="001D79E3"/>
    <w:rsid w:val="001F1476"/>
    <w:rsid w:val="00200923"/>
    <w:rsid w:val="00255177"/>
    <w:rsid w:val="00290BE3"/>
    <w:rsid w:val="002C7D03"/>
    <w:rsid w:val="002D310D"/>
    <w:rsid w:val="0035107C"/>
    <w:rsid w:val="00352713"/>
    <w:rsid w:val="00354739"/>
    <w:rsid w:val="0038687F"/>
    <w:rsid w:val="003A312C"/>
    <w:rsid w:val="003C238C"/>
    <w:rsid w:val="003E3DC7"/>
    <w:rsid w:val="003F0049"/>
    <w:rsid w:val="003F1B73"/>
    <w:rsid w:val="00451D6E"/>
    <w:rsid w:val="0046763F"/>
    <w:rsid w:val="004701B2"/>
    <w:rsid w:val="00495362"/>
    <w:rsid w:val="004C7CA4"/>
    <w:rsid w:val="004F0E10"/>
    <w:rsid w:val="004F6C39"/>
    <w:rsid w:val="00501199"/>
    <w:rsid w:val="00530A88"/>
    <w:rsid w:val="00545980"/>
    <w:rsid w:val="00547CFC"/>
    <w:rsid w:val="005A24B7"/>
    <w:rsid w:val="005C4E33"/>
    <w:rsid w:val="005D41FD"/>
    <w:rsid w:val="005E7142"/>
    <w:rsid w:val="006274B9"/>
    <w:rsid w:val="0063192E"/>
    <w:rsid w:val="00646ACA"/>
    <w:rsid w:val="0065269C"/>
    <w:rsid w:val="00690EDA"/>
    <w:rsid w:val="006A186B"/>
    <w:rsid w:val="006D0B8C"/>
    <w:rsid w:val="006D3ABE"/>
    <w:rsid w:val="006F115A"/>
    <w:rsid w:val="0075746D"/>
    <w:rsid w:val="007704C8"/>
    <w:rsid w:val="00772853"/>
    <w:rsid w:val="007B4D0A"/>
    <w:rsid w:val="007D2E70"/>
    <w:rsid w:val="007D44F5"/>
    <w:rsid w:val="007D6823"/>
    <w:rsid w:val="007E4C3C"/>
    <w:rsid w:val="007E6024"/>
    <w:rsid w:val="00806EC2"/>
    <w:rsid w:val="0081460D"/>
    <w:rsid w:val="00850E7C"/>
    <w:rsid w:val="00853304"/>
    <w:rsid w:val="008E4077"/>
    <w:rsid w:val="008F197D"/>
    <w:rsid w:val="00911D9A"/>
    <w:rsid w:val="00915AF3"/>
    <w:rsid w:val="009213FE"/>
    <w:rsid w:val="00923EBC"/>
    <w:rsid w:val="009505BB"/>
    <w:rsid w:val="0097108D"/>
    <w:rsid w:val="00972EDE"/>
    <w:rsid w:val="00977504"/>
    <w:rsid w:val="00977BA4"/>
    <w:rsid w:val="009858A7"/>
    <w:rsid w:val="009B1DBB"/>
    <w:rsid w:val="009C0774"/>
    <w:rsid w:val="009F538E"/>
    <w:rsid w:val="00A02782"/>
    <w:rsid w:val="00A028DE"/>
    <w:rsid w:val="00A30FC6"/>
    <w:rsid w:val="00A427D8"/>
    <w:rsid w:val="00A50586"/>
    <w:rsid w:val="00A5115E"/>
    <w:rsid w:val="00A70004"/>
    <w:rsid w:val="00A80E75"/>
    <w:rsid w:val="00AC1EA4"/>
    <w:rsid w:val="00AD05B5"/>
    <w:rsid w:val="00AD1783"/>
    <w:rsid w:val="00AD1C9C"/>
    <w:rsid w:val="00AE02F9"/>
    <w:rsid w:val="00AF009B"/>
    <w:rsid w:val="00B03F4A"/>
    <w:rsid w:val="00B23013"/>
    <w:rsid w:val="00B34CCA"/>
    <w:rsid w:val="00B34DD8"/>
    <w:rsid w:val="00BA75E7"/>
    <w:rsid w:val="00BC5C5C"/>
    <w:rsid w:val="00BF3D17"/>
    <w:rsid w:val="00C51E7D"/>
    <w:rsid w:val="00C91D69"/>
    <w:rsid w:val="00C9610E"/>
    <w:rsid w:val="00CD3759"/>
    <w:rsid w:val="00CD4D1B"/>
    <w:rsid w:val="00CD50CB"/>
    <w:rsid w:val="00CE2F5B"/>
    <w:rsid w:val="00CE70EC"/>
    <w:rsid w:val="00D11291"/>
    <w:rsid w:val="00D20DCC"/>
    <w:rsid w:val="00D2507F"/>
    <w:rsid w:val="00D26F89"/>
    <w:rsid w:val="00D84FB6"/>
    <w:rsid w:val="00D861FE"/>
    <w:rsid w:val="00D91C98"/>
    <w:rsid w:val="00D9518D"/>
    <w:rsid w:val="00DA33EF"/>
    <w:rsid w:val="00DA47B6"/>
    <w:rsid w:val="00DA5B66"/>
    <w:rsid w:val="00DD2C3F"/>
    <w:rsid w:val="00E061FD"/>
    <w:rsid w:val="00E36129"/>
    <w:rsid w:val="00E515D4"/>
    <w:rsid w:val="00E6618B"/>
    <w:rsid w:val="00E70F49"/>
    <w:rsid w:val="00EA5DEB"/>
    <w:rsid w:val="00EB0006"/>
    <w:rsid w:val="00EB36FF"/>
    <w:rsid w:val="00EB52F6"/>
    <w:rsid w:val="00F24B92"/>
    <w:rsid w:val="00F259BD"/>
    <w:rsid w:val="00F5560D"/>
    <w:rsid w:val="00F77D26"/>
    <w:rsid w:val="00FC0EBA"/>
    <w:rsid w:val="00FD3658"/>
    <w:rsid w:val="00FF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7A53EC"/>
  <w15:chartTrackingRefBased/>
  <w15:docId w15:val="{0BF4EDAB-E6A8-45F9-BA16-0801447D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E7E70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一太郎"/>
    <w:pPr>
      <w:widowControl w:val="0"/>
      <w:wordWrap w:val="0"/>
      <w:autoSpaceDE w:val="0"/>
      <w:autoSpaceDN w:val="0"/>
      <w:adjustRightInd w:val="0"/>
      <w:spacing w:line="363" w:lineRule="exact"/>
      <w:jc w:val="both"/>
    </w:pPr>
    <w:rPr>
      <w:rFonts w:ascii="Times New Roman" w:hAnsi="Times New Roman" w:cs="MS Mincho"/>
      <w:spacing w:val="4"/>
      <w:sz w:val="21"/>
      <w:szCs w:val="21"/>
    </w:rPr>
  </w:style>
  <w:style w:type="paragraph" w:styleId="Header">
    <w:name w:val="header"/>
    <w:basedOn w:val="Normal"/>
    <w:link w:val="HeaderChar"/>
    <w:rsid w:val="00154FD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154FD4"/>
    <w:rPr>
      <w:kern w:val="2"/>
      <w:sz w:val="21"/>
      <w:szCs w:val="24"/>
    </w:rPr>
  </w:style>
  <w:style w:type="paragraph" w:styleId="Footer">
    <w:name w:val="footer"/>
    <w:basedOn w:val="Normal"/>
    <w:link w:val="FooterChar"/>
    <w:rsid w:val="00154FD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154FD4"/>
    <w:rPr>
      <w:kern w:val="2"/>
      <w:sz w:val="21"/>
      <w:szCs w:val="24"/>
    </w:rPr>
  </w:style>
  <w:style w:type="paragraph" w:styleId="NoteHeading">
    <w:name w:val="Note Heading"/>
    <w:basedOn w:val="Normal"/>
    <w:next w:val="Normal"/>
    <w:link w:val="NoteHeadingChar"/>
    <w:rsid w:val="001C3FFB"/>
    <w:pPr>
      <w:jc w:val="center"/>
    </w:pPr>
    <w:rPr>
      <w:rFonts w:ascii="MS Mincho" w:hAnsi="MS Mincho" w:cs="MS Mincho"/>
      <w:spacing w:val="4"/>
      <w:kern w:val="0"/>
      <w:szCs w:val="21"/>
    </w:rPr>
  </w:style>
  <w:style w:type="character" w:customStyle="1" w:styleId="NoteHeadingChar">
    <w:name w:val="Note Heading Char"/>
    <w:link w:val="NoteHeading"/>
    <w:rsid w:val="001C3FFB"/>
    <w:rPr>
      <w:rFonts w:ascii="MS Mincho" w:hAnsi="MS Mincho" w:cs="MS Mincho"/>
      <w:spacing w:val="4"/>
      <w:sz w:val="21"/>
      <w:szCs w:val="21"/>
    </w:rPr>
  </w:style>
  <w:style w:type="paragraph" w:styleId="Closing">
    <w:name w:val="Closing"/>
    <w:basedOn w:val="Normal"/>
    <w:link w:val="ClosingChar"/>
    <w:rsid w:val="001C3FFB"/>
    <w:pPr>
      <w:jc w:val="right"/>
    </w:pPr>
    <w:rPr>
      <w:rFonts w:ascii="MS Mincho" w:hAnsi="MS Mincho" w:cs="MS Mincho"/>
      <w:spacing w:val="4"/>
      <w:kern w:val="0"/>
      <w:szCs w:val="21"/>
    </w:rPr>
  </w:style>
  <w:style w:type="character" w:customStyle="1" w:styleId="ClosingChar">
    <w:name w:val="Closing Char"/>
    <w:link w:val="Closing"/>
    <w:rsid w:val="001C3FFB"/>
    <w:rPr>
      <w:rFonts w:ascii="MS Mincho" w:hAnsi="MS Mincho" w:cs="MS Mincho"/>
      <w:spacing w:val="4"/>
      <w:sz w:val="21"/>
      <w:szCs w:val="21"/>
    </w:rPr>
  </w:style>
  <w:style w:type="paragraph" w:styleId="HTMLPreformatted">
    <w:name w:val="HTML Preformatted"/>
    <w:basedOn w:val="Normal"/>
    <w:link w:val="HTMLPreformattedChar"/>
    <w:rsid w:val="000F0A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S Gothic" w:eastAsia="MS Gothic" w:hAnsi="MS Gothic" w:cs="MS Gothic"/>
      <w:kern w:val="0"/>
      <w:sz w:val="24"/>
    </w:rPr>
  </w:style>
  <w:style w:type="character" w:customStyle="1" w:styleId="HTMLPreformattedChar">
    <w:name w:val="HTML Preformatted Char"/>
    <w:link w:val="HTMLPreformatted"/>
    <w:rsid w:val="000F0A68"/>
    <w:rPr>
      <w:rFonts w:ascii="MS Gothic" w:eastAsia="MS Gothic" w:hAnsi="MS Gothic" w:cs="MS Gothic"/>
      <w:sz w:val="24"/>
      <w:szCs w:val="24"/>
    </w:rPr>
  </w:style>
  <w:style w:type="table" w:styleId="TableGrid">
    <w:name w:val="Table Grid"/>
    <w:basedOn w:val="TableNormal"/>
    <w:rsid w:val="00DA5B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F24B92"/>
    <w:pPr>
      <w:ind w:leftChars="400" w:left="960"/>
    </w:pPr>
  </w:style>
  <w:style w:type="paragraph" w:styleId="BalloonText">
    <w:name w:val="Balloon Text"/>
    <w:basedOn w:val="Normal"/>
    <w:link w:val="BalloonTextChar"/>
    <w:rsid w:val="001F1476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rsid w:val="001F1476"/>
    <w:rPr>
      <w:rFonts w:ascii="Arial" w:eastAsia="MS Gothic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0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ong\AppData\Roaming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104DDB4C28D4C489A5CFF36603A144C" ma:contentTypeVersion="16" ma:contentTypeDescription="新しいドキュメントを作成します。" ma:contentTypeScope="" ma:versionID="a4035a97a5b7f0b7758377ec80d121f3">
  <xsd:schema xmlns:xsd="http://www.w3.org/2001/XMLSchema" xmlns:xs="http://www.w3.org/2001/XMLSchema" xmlns:p="http://schemas.microsoft.com/office/2006/metadata/properties" xmlns:ns2="e29ad1a7-ba6b-4721-8130-c90de51eb93b" xmlns:ns3="d519b1c9-b51b-4fe6-ac52-6d76eff1f06c" targetNamespace="http://schemas.microsoft.com/office/2006/metadata/properties" ma:root="true" ma:fieldsID="7e1386de50f51f1381a484cf088f0160" ns2:_="" ns3:_="">
    <xsd:import namespace="e29ad1a7-ba6b-4721-8130-c90de51eb93b"/>
    <xsd:import namespace="d519b1c9-b51b-4fe6-ac52-6d76eff1f0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ad1a7-ba6b-4721-8130-c90de51eb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1fd9eeea-d21b-4cc3-a441-6571d2f439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9b1c9-b51b-4fe6-ac52-6d76eff1f0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94eefc-be81-4db3-b122-8d1a0ba82728}" ma:internalName="TaxCatchAll" ma:showField="CatchAllData" ma:web="d519b1c9-b51b-4fe6-ac52-6d76eff1f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9ad1a7-ba6b-4721-8130-c90de51eb93b">
      <Terms xmlns="http://schemas.microsoft.com/office/infopath/2007/PartnerControls"/>
    </lcf76f155ced4ddcb4097134ff3c332f>
    <TaxCatchAll xmlns="d519b1c9-b51b-4fe6-ac52-6d76eff1f06c" xsi:nil="true"/>
  </documentManagement>
</p:properties>
</file>

<file path=customXml/itemProps1.xml><?xml version="1.0" encoding="utf-8"?>
<ds:datastoreItem xmlns:ds="http://schemas.openxmlformats.org/officeDocument/2006/customXml" ds:itemID="{9E552547-E1D1-44A3-A82B-B448042105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FBB2A1-45C4-47AB-A8C5-CAEC18886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9ad1a7-ba6b-4721-8130-c90de51eb93b"/>
    <ds:schemaRef ds:uri="d519b1c9-b51b-4fe6-ac52-6d76eff1f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5F4C16-7FF3-43CA-A18C-771D9FA0B6FF}">
  <ds:schemaRefs>
    <ds:schemaRef ds:uri="http://schemas.microsoft.com/office/2006/metadata/properties"/>
    <ds:schemaRef ds:uri="http://schemas.microsoft.com/office/infopath/2007/PartnerControls"/>
    <ds:schemaRef ds:uri="e29ad1a7-ba6b-4721-8130-c90de51eb93b"/>
    <ds:schemaRef ds:uri="d519b1c9-b51b-4fe6-ac52-6d76eff1f0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様式４</vt:lpstr>
      <vt:lpstr>様式４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様式４</dc:title>
  <dc:subject/>
  <dc:creator>lgakum3u</dc:creator>
  <cp:keywords/>
  <dc:description/>
  <cp:lastModifiedBy>CHALIDA JAIMANEE</cp:lastModifiedBy>
  <cp:revision>2</cp:revision>
  <cp:lastPrinted>2013-12-19T08:13:00Z</cp:lastPrinted>
  <dcterms:created xsi:type="dcterms:W3CDTF">2026-09-21T01:51:00Z</dcterms:created>
  <dcterms:modified xsi:type="dcterms:W3CDTF">2026-09-21T01:51:00Z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0x010100E104DDB4C28D4C489A5CFF36603A144C</vt:lpwstr>
  </property>
</Properties>
</file>